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84113" w14:textId="77777777" w:rsidR="00D873AF" w:rsidRDefault="00D873AF" w:rsidP="00BB24A8">
      <w:pPr>
        <w:spacing w:before="17" w:after="0" w:line="240" w:lineRule="auto"/>
        <w:ind w:right="-20"/>
        <w:jc w:val="center"/>
        <w:rPr>
          <w:rFonts w:ascii="Arial" w:eastAsia="Arial" w:hAnsi="Arial" w:cs="Arial"/>
          <w:color w:val="3F3051"/>
          <w:w w:val="110"/>
          <w:sz w:val="32"/>
          <w:szCs w:val="32"/>
        </w:rPr>
      </w:pPr>
      <w:bookmarkStart w:id="0" w:name="_GoBack"/>
      <w:bookmarkEnd w:id="0"/>
    </w:p>
    <w:p w14:paraId="2E2D21AD" w14:textId="5E810A59" w:rsidR="003E7508" w:rsidRDefault="00546F5A" w:rsidP="00BB24A8">
      <w:pPr>
        <w:spacing w:before="17" w:after="0" w:line="240" w:lineRule="auto"/>
        <w:ind w:right="-20"/>
        <w:jc w:val="center"/>
        <w:rPr>
          <w:rFonts w:ascii="Arial" w:eastAsia="Arial" w:hAnsi="Arial" w:cs="Arial"/>
          <w:color w:val="3F3051"/>
          <w:w w:val="114"/>
          <w:sz w:val="32"/>
          <w:szCs w:val="32"/>
        </w:rPr>
      </w:pPr>
      <w:proofErr w:type="spellStart"/>
      <w:r>
        <w:rPr>
          <w:rFonts w:ascii="Arial" w:eastAsia="Arial" w:hAnsi="Arial" w:cs="Arial"/>
          <w:color w:val="3F3051"/>
          <w:w w:val="110"/>
          <w:sz w:val="32"/>
          <w:szCs w:val="32"/>
        </w:rPr>
        <w:t>WorkF</w:t>
      </w:r>
      <w:r w:rsidR="004B0032">
        <w:rPr>
          <w:rFonts w:ascii="Arial" w:eastAsia="Arial" w:hAnsi="Arial" w:cs="Arial"/>
          <w:color w:val="3F3051"/>
          <w:w w:val="110"/>
          <w:sz w:val="32"/>
          <w:szCs w:val="32"/>
        </w:rPr>
        <w:t>it</w:t>
      </w:r>
      <w:proofErr w:type="spellEnd"/>
      <w:r w:rsidR="00F2418D">
        <w:rPr>
          <w:rFonts w:ascii="Arial" w:eastAsia="Arial" w:hAnsi="Arial" w:cs="Arial"/>
          <w:color w:val="3F3051"/>
          <w:w w:val="110"/>
          <w:sz w:val="32"/>
          <w:szCs w:val="32"/>
        </w:rPr>
        <w:t xml:space="preserve"> </w:t>
      </w:r>
      <w:r w:rsidR="0052157C" w:rsidRPr="006105BD">
        <w:rPr>
          <w:rFonts w:ascii="Arial" w:eastAsia="Arial" w:hAnsi="Arial" w:cs="Arial"/>
          <w:color w:val="3F3051"/>
          <w:w w:val="110"/>
          <w:sz w:val="32"/>
          <w:szCs w:val="32"/>
        </w:rPr>
        <w:t>Re</w:t>
      </w:r>
      <w:r w:rsidR="0052157C" w:rsidRPr="006105BD">
        <w:rPr>
          <w:rFonts w:ascii="Arial" w:eastAsia="Arial" w:hAnsi="Arial" w:cs="Arial"/>
          <w:color w:val="3F3051"/>
          <w:spacing w:val="-2"/>
          <w:w w:val="110"/>
          <w:sz w:val="32"/>
          <w:szCs w:val="32"/>
        </w:rPr>
        <w:t>f</w:t>
      </w:r>
      <w:r w:rsidR="0052157C" w:rsidRPr="006105BD">
        <w:rPr>
          <w:rFonts w:ascii="Arial" w:eastAsia="Arial" w:hAnsi="Arial" w:cs="Arial"/>
          <w:color w:val="3F3051"/>
          <w:w w:val="110"/>
          <w:sz w:val="32"/>
          <w:szCs w:val="32"/>
        </w:rPr>
        <w:t>err</w:t>
      </w:r>
      <w:r w:rsidR="0052157C" w:rsidRPr="006105BD">
        <w:rPr>
          <w:rFonts w:ascii="Arial" w:eastAsia="Arial" w:hAnsi="Arial" w:cs="Arial"/>
          <w:color w:val="3F3051"/>
          <w:spacing w:val="1"/>
          <w:w w:val="110"/>
          <w:sz w:val="32"/>
          <w:szCs w:val="32"/>
        </w:rPr>
        <w:t>a</w:t>
      </w:r>
      <w:r w:rsidR="0052157C" w:rsidRPr="006105BD">
        <w:rPr>
          <w:rFonts w:ascii="Arial" w:eastAsia="Arial" w:hAnsi="Arial" w:cs="Arial"/>
          <w:color w:val="3F3051"/>
          <w:w w:val="110"/>
          <w:sz w:val="32"/>
          <w:szCs w:val="32"/>
        </w:rPr>
        <w:t>l</w:t>
      </w:r>
      <w:r w:rsidR="0052157C" w:rsidRPr="006105BD">
        <w:rPr>
          <w:rFonts w:ascii="Arial" w:eastAsia="Arial" w:hAnsi="Arial" w:cs="Arial"/>
          <w:color w:val="3F3051"/>
          <w:spacing w:val="47"/>
          <w:w w:val="110"/>
          <w:sz w:val="32"/>
          <w:szCs w:val="32"/>
        </w:rPr>
        <w:t xml:space="preserve"> </w:t>
      </w:r>
      <w:r w:rsidR="0052157C" w:rsidRPr="006105BD">
        <w:rPr>
          <w:rFonts w:ascii="Arial" w:eastAsia="Arial" w:hAnsi="Arial" w:cs="Arial"/>
          <w:color w:val="3F3051"/>
          <w:w w:val="95"/>
          <w:sz w:val="32"/>
          <w:szCs w:val="32"/>
        </w:rPr>
        <w:t>F</w:t>
      </w:r>
      <w:r w:rsidR="0052157C" w:rsidRPr="006105BD">
        <w:rPr>
          <w:rFonts w:ascii="Arial" w:eastAsia="Arial" w:hAnsi="Arial" w:cs="Arial"/>
          <w:color w:val="3F3051"/>
          <w:w w:val="111"/>
          <w:sz w:val="32"/>
          <w:szCs w:val="32"/>
        </w:rPr>
        <w:t>o</w:t>
      </w:r>
      <w:r w:rsidR="0052157C" w:rsidRPr="006105BD">
        <w:rPr>
          <w:rFonts w:ascii="Arial" w:eastAsia="Arial" w:hAnsi="Arial" w:cs="Arial"/>
          <w:color w:val="3F3051"/>
          <w:w w:val="130"/>
          <w:sz w:val="32"/>
          <w:szCs w:val="32"/>
        </w:rPr>
        <w:t>r</w:t>
      </w:r>
      <w:r w:rsidR="003E7508">
        <w:rPr>
          <w:rFonts w:ascii="Arial" w:eastAsia="Arial" w:hAnsi="Arial" w:cs="Arial"/>
          <w:color w:val="3F3051"/>
          <w:w w:val="114"/>
          <w:sz w:val="32"/>
          <w:szCs w:val="32"/>
        </w:rPr>
        <w:t>m</w:t>
      </w:r>
    </w:p>
    <w:p w14:paraId="1471C0FE" w14:textId="5983D650" w:rsidR="00F6237A" w:rsidRPr="00FA6847" w:rsidRDefault="00FA6847" w:rsidP="00FA6847">
      <w:pPr>
        <w:spacing w:before="17" w:after="0" w:line="240" w:lineRule="auto"/>
        <w:ind w:right="-20"/>
        <w:rPr>
          <w:sz w:val="28"/>
          <w:szCs w:val="32"/>
        </w:rPr>
      </w:pPr>
      <w:r w:rsidRPr="00FA6847">
        <w:rPr>
          <w:sz w:val="28"/>
          <w:szCs w:val="32"/>
        </w:rPr>
        <w:t xml:space="preserve">Date: 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BB416C" w14:paraId="4F093DFF" w14:textId="77777777" w:rsidTr="00F6237A">
        <w:trPr>
          <w:trHeight w:hRule="exact" w:val="300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14:paraId="6B058D43" w14:textId="2EA35B31" w:rsidR="00BB416C" w:rsidRPr="00FA6847" w:rsidRDefault="00FA6847" w:rsidP="00FC3436">
            <w:pPr>
              <w:spacing w:before="11" w:after="0" w:line="240" w:lineRule="auto"/>
              <w:ind w:left="102" w:right="-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A6847">
              <w:rPr>
                <w:rFonts w:ascii="Arial" w:eastAsia="Arial" w:hAnsi="Arial" w:cs="Arial"/>
                <w:b/>
                <w:spacing w:val="1"/>
                <w:w w:val="92"/>
                <w:sz w:val="24"/>
                <w:szCs w:val="24"/>
              </w:rPr>
              <w:t>Personal</w:t>
            </w:r>
            <w:r w:rsidR="00F6237A" w:rsidRPr="00FA6847">
              <w:rPr>
                <w:rFonts w:ascii="Arial" w:eastAsia="Arial" w:hAnsi="Arial" w:cs="Arial"/>
                <w:b/>
                <w:spacing w:val="1"/>
                <w:w w:val="92"/>
                <w:sz w:val="24"/>
                <w:szCs w:val="24"/>
              </w:rPr>
              <w:t xml:space="preserve"> </w:t>
            </w:r>
            <w:r w:rsidR="0052157C" w:rsidRPr="00FA6847">
              <w:rPr>
                <w:rFonts w:ascii="Arial" w:eastAsia="Arial" w:hAnsi="Arial" w:cs="Arial"/>
                <w:b/>
                <w:spacing w:val="1"/>
                <w:w w:val="104"/>
                <w:sz w:val="24"/>
                <w:szCs w:val="24"/>
              </w:rPr>
              <w:t>D</w:t>
            </w:r>
            <w:r w:rsidR="0052157C" w:rsidRPr="00FA6847">
              <w:rPr>
                <w:rFonts w:ascii="Arial" w:eastAsia="Arial" w:hAnsi="Arial" w:cs="Arial"/>
                <w:b/>
                <w:spacing w:val="-1"/>
                <w:w w:val="106"/>
                <w:sz w:val="24"/>
                <w:szCs w:val="24"/>
              </w:rPr>
              <w:t>e</w:t>
            </w:r>
            <w:r w:rsidR="0052157C" w:rsidRPr="00FA6847">
              <w:rPr>
                <w:rFonts w:ascii="Arial" w:eastAsia="Arial" w:hAnsi="Arial" w:cs="Arial"/>
                <w:b/>
                <w:spacing w:val="1"/>
                <w:w w:val="149"/>
                <w:sz w:val="24"/>
                <w:szCs w:val="24"/>
              </w:rPr>
              <w:t>t</w:t>
            </w:r>
            <w:r w:rsidR="0052157C" w:rsidRPr="00FA6847">
              <w:rPr>
                <w:rFonts w:ascii="Arial" w:eastAsia="Arial" w:hAnsi="Arial" w:cs="Arial"/>
                <w:b/>
                <w:spacing w:val="1"/>
                <w:w w:val="107"/>
                <w:sz w:val="24"/>
                <w:szCs w:val="24"/>
              </w:rPr>
              <w:t>a</w:t>
            </w:r>
            <w:r w:rsidR="0052157C" w:rsidRPr="00FA6847">
              <w:rPr>
                <w:rFonts w:ascii="Arial" w:eastAsia="Arial" w:hAnsi="Arial" w:cs="Arial"/>
                <w:b/>
                <w:w w:val="135"/>
                <w:sz w:val="24"/>
                <w:szCs w:val="24"/>
              </w:rPr>
              <w:t>il</w:t>
            </w:r>
            <w:r w:rsidR="0052157C" w:rsidRPr="00FA6847">
              <w:rPr>
                <w:rFonts w:ascii="Arial" w:eastAsia="Arial" w:hAnsi="Arial" w:cs="Arial"/>
                <w:b/>
                <w:w w:val="102"/>
                <w:sz w:val="24"/>
                <w:szCs w:val="24"/>
              </w:rPr>
              <w:t>s</w:t>
            </w:r>
          </w:p>
        </w:tc>
      </w:tr>
      <w:tr w:rsidR="00BB416C" w14:paraId="73D72CFC" w14:textId="77777777" w:rsidTr="00762676">
        <w:trPr>
          <w:trHeight w:hRule="exact" w:val="3114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45D7" w14:textId="77777777" w:rsidR="00BB24A8" w:rsidRDefault="00BB24A8" w:rsidP="00AB72B7">
            <w:pPr>
              <w:tabs>
                <w:tab w:val="center" w:pos="4929"/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5577F8" w14:textId="5FFC895F" w:rsidR="00AB72B7" w:rsidRDefault="00AB72B7" w:rsidP="00762676">
            <w:pPr>
              <w:tabs>
                <w:tab w:val="left" w:pos="4770"/>
                <w:tab w:val="center" w:pos="4929"/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First Name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959946924"/>
                <w:placeholder>
                  <w:docPart w:val="28B40B15188247D4A9E90610A14AE029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 w:rsidR="0076267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 xml:space="preserve">Surname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746911966"/>
                <w:placeholder>
                  <w:docPart w:val="AFD7ABA6D5144EB5B6D13CAA264A8BC7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47E86033" w14:textId="77777777" w:rsidR="00AB72B7" w:rsidRDefault="00AB72B7" w:rsidP="00AB72B7">
            <w:pPr>
              <w:tabs>
                <w:tab w:val="center" w:pos="4929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8BF6F27" w14:textId="0A0AEB96" w:rsidR="00AB72B7" w:rsidRDefault="00AB72B7" w:rsidP="00762676">
            <w:pPr>
              <w:tabs>
                <w:tab w:val="left" w:pos="4740"/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Address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2060623238"/>
                <w:placeholder>
                  <w:docPart w:val="F7AA86D441604986B9691D8675FF5BE3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 w:rsidR="00762676">
              <w:rPr>
                <w:rFonts w:ascii="Arial" w:eastAsia="Arial" w:hAnsi="Arial" w:cs="Arial"/>
                <w:sz w:val="24"/>
                <w:szCs w:val="24"/>
              </w:rPr>
              <w:t xml:space="preserve"> Post Code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681443632"/>
                <w:placeholder>
                  <w:docPart w:val="A3644A93A5FA43789CDC6BB967BE5961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2317F0DA" w14:textId="77777777" w:rsidR="00AB72B7" w:rsidRDefault="00AB72B7" w:rsidP="00AB72B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7FB22F" w14:textId="7E4A78D8" w:rsidR="00AB72B7" w:rsidRDefault="00762676" w:rsidP="00762676">
            <w:pPr>
              <w:tabs>
                <w:tab w:val="left" w:pos="4755"/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D.O.B</w:t>
            </w:r>
            <w:r w:rsidR="00AB72B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000703622"/>
                <w:placeholder>
                  <w:docPart w:val="FA1546079899490EA703CC1316A0E1DF"/>
                </w:placeholder>
                <w:showingPlcHdr/>
              </w:sdtPr>
              <w:sdtEndPr/>
              <w:sdtContent>
                <w:r w:rsidR="00AB72B7">
                  <w:rPr>
                    <w:rStyle w:val="PlaceholderText"/>
                  </w:rPr>
                  <w:t xml:space="preserve">Click here to enter </w:t>
                </w:r>
              </w:sdtContent>
            </w:sdt>
            <w:r w:rsidR="00AB72B7"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B72B7">
              <w:rPr>
                <w:rFonts w:ascii="Arial" w:eastAsia="Arial" w:hAnsi="Arial" w:cs="Arial"/>
                <w:sz w:val="24"/>
                <w:szCs w:val="24"/>
              </w:rPr>
              <w:t xml:space="preserve">Email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557000472"/>
                <w:placeholder>
                  <w:docPart w:val="190FF44295FF48E9B38C4ED85837B848"/>
                </w:placeholder>
                <w:showingPlcHdr/>
              </w:sdtPr>
              <w:sdtEndPr/>
              <w:sdtContent>
                <w:r w:rsidR="00AB72B7"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05E3B0DC" w14:textId="77777777" w:rsidR="00AB72B7" w:rsidRDefault="00AB72B7" w:rsidP="00AB72B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CF24C3" w14:textId="714850A3" w:rsidR="00762676" w:rsidRDefault="00AB72B7" w:rsidP="00762676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Telephone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2051883751"/>
                <w:placeholder>
                  <w:docPart w:val="C638B3F8CD054A8BAD14ECA0CF3333EB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  <w:r w:rsidR="00762676">
              <w:rPr>
                <w:rFonts w:ascii="Arial" w:eastAsia="Arial" w:hAnsi="Arial" w:cs="Arial"/>
                <w:sz w:val="24"/>
                <w:szCs w:val="24"/>
              </w:rPr>
              <w:t xml:space="preserve">                           Permission to leave message  </w:t>
            </w:r>
            <w:r w:rsidR="00762676" w:rsidRPr="008D7922">
              <w:rPr>
                <w:rFonts w:ascii="Arial" w:eastAsia="Arial" w:hAnsi="Arial" w:cs="Arial"/>
                <w:b/>
                <w:sz w:val="24"/>
                <w:szCs w:val="24"/>
              </w:rPr>
              <w:t>Yes</w:t>
            </w:r>
            <w:r w:rsidR="0076267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02506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676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762676"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="00762676" w:rsidRPr="008D7922">
              <w:rPr>
                <w:rFonts w:ascii="Arial" w:eastAsia="Arial" w:hAnsi="Arial" w:cs="Arial"/>
                <w:b/>
                <w:sz w:val="24"/>
                <w:szCs w:val="24"/>
              </w:rPr>
              <w:t>No</w:t>
            </w:r>
            <w:r w:rsidR="0076267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75986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676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4C55C024" w14:textId="353372FD" w:rsidR="00D873AF" w:rsidRDefault="00762676" w:rsidP="00762676">
            <w:pPr>
              <w:tabs>
                <w:tab w:val="left" w:pos="4395"/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0B049E19" w14:textId="10B912C7" w:rsidR="00AB72B7" w:rsidRDefault="00FA6847" w:rsidP="00093C9B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 of Employer</w:t>
            </w:r>
            <w:r w:rsidR="00093C9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205290968"/>
                <w:showingPlcHdr/>
              </w:sdtPr>
              <w:sdtEndPr/>
              <w:sdtContent>
                <w:r w:rsidR="00093C9B"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4B31E512" w14:textId="77777777" w:rsidR="00AB72B7" w:rsidRDefault="00AB72B7" w:rsidP="00AB72B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793BE4" w14:textId="77777777" w:rsidR="00AB72B7" w:rsidRDefault="00AB72B7" w:rsidP="00AB72B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DAD981" w14:textId="77777777" w:rsidR="00AB72B7" w:rsidRDefault="00AB72B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B416C" w14:paraId="284202C7" w14:textId="77777777" w:rsidTr="00F6237A">
        <w:trPr>
          <w:trHeight w:hRule="exact" w:val="299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14:paraId="20E5BAF5" w14:textId="78FD1AAE" w:rsidR="00BB416C" w:rsidRPr="00FA6847" w:rsidRDefault="00FA6847">
            <w:pPr>
              <w:spacing w:before="13" w:after="0" w:line="275" w:lineRule="exact"/>
              <w:ind w:left="102" w:right="-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A6847">
              <w:rPr>
                <w:rFonts w:ascii="Arial" w:eastAsia="Arial" w:hAnsi="Arial" w:cs="Arial"/>
                <w:b/>
                <w:spacing w:val="1"/>
                <w:position w:val="-1"/>
                <w:sz w:val="24"/>
                <w:szCs w:val="24"/>
              </w:rPr>
              <w:t>Referral Details</w:t>
            </w:r>
          </w:p>
        </w:tc>
      </w:tr>
      <w:tr w:rsidR="00BB416C" w14:paraId="15E8960A" w14:textId="77777777" w:rsidTr="00762676">
        <w:trPr>
          <w:trHeight w:hRule="exact" w:val="4794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3561" w14:textId="77777777" w:rsidR="00BB24A8" w:rsidRDefault="00BB24A8" w:rsidP="00FA6847">
            <w:pPr>
              <w:tabs>
                <w:tab w:val="left" w:pos="3168"/>
                <w:tab w:val="left" w:pos="4959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D32267" w14:textId="3F2E3D52" w:rsidR="00FA6847" w:rsidRDefault="00FA6847" w:rsidP="00FA6847">
            <w:pPr>
              <w:tabs>
                <w:tab w:val="left" w:pos="3168"/>
                <w:tab w:val="left" w:pos="4959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Referral made by     GP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785808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ab/>
              <w:t xml:space="preserve">    Employer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843135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ab/>
              <w:t xml:space="preserve">     Self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225993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     Other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048296420"/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66DBAF65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E497B3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of referrer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113668293"/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209C77FC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DB3BCBD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Address of referrer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266841367"/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635C6F5B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28E7F2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Postcode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424959905"/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785732B6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5ED3443" w14:textId="02F4E535" w:rsidR="00762676" w:rsidRDefault="00FA6847" w:rsidP="00762676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Has the person got a Fit note? </w:t>
            </w:r>
            <w:r w:rsidRPr="008D7922">
              <w:rPr>
                <w:rFonts w:ascii="Arial" w:eastAsia="Arial" w:hAnsi="Arial" w:cs="Arial"/>
                <w:b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91474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762676">
              <w:rPr>
                <w:rFonts w:ascii="Arial" w:eastAsia="Arial" w:hAnsi="Arial" w:cs="Arial"/>
                <w:sz w:val="24"/>
                <w:szCs w:val="24"/>
              </w:rPr>
              <w:t xml:space="preserve">      N</w:t>
            </w:r>
            <w:r w:rsidRPr="008D7922"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27693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762676">
              <w:rPr>
                <w:rFonts w:ascii="Arial" w:eastAsia="Arial" w:hAnsi="Arial" w:cs="Arial"/>
                <w:sz w:val="24"/>
                <w:szCs w:val="24"/>
              </w:rPr>
              <w:tab/>
              <w:t xml:space="preserve">     Expiry date?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97607065"/>
                <w:showingPlcHdr/>
              </w:sdtPr>
              <w:sdtEndPr/>
              <w:sdtContent>
                <w:r w:rsidR="00762676"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44415D70" w14:textId="15C58788" w:rsidR="00FA6847" w:rsidRDefault="00FA6847" w:rsidP="00762676">
            <w:pPr>
              <w:tabs>
                <w:tab w:val="center" w:pos="4929"/>
                <w:tab w:val="left" w:pos="5880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E2A4EDD" w14:textId="282EE087" w:rsidR="00FA6847" w:rsidRDefault="00FA6847" w:rsidP="00FA6847">
            <w:pPr>
              <w:tabs>
                <w:tab w:val="left" w:pos="5447"/>
                <w:tab w:val="left" w:pos="7400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Is the person receiving support via Occupational Health</w:t>
            </w:r>
            <w:r w:rsidR="00762676">
              <w:rPr>
                <w:rFonts w:ascii="Arial" w:eastAsia="Arial" w:hAnsi="Arial" w:cs="Arial"/>
                <w:sz w:val="24"/>
                <w:szCs w:val="24"/>
              </w:rPr>
              <w:t>/other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? </w:t>
            </w:r>
            <w:r w:rsidRPr="008D7922">
              <w:rPr>
                <w:rFonts w:ascii="Arial" w:eastAsia="Arial" w:hAnsi="Arial" w:cs="Arial"/>
                <w:b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43443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8D7922">
              <w:rPr>
                <w:rFonts w:ascii="Arial" w:eastAsia="Arial" w:hAnsi="Arial" w:cs="Arial"/>
                <w:b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34774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082023DE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686958" w14:textId="36211A62" w:rsidR="00762676" w:rsidRDefault="002B0C65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2127193547"/>
                <w:showingPlcHdr/>
              </w:sdtPr>
              <w:sdtEndPr/>
              <w:sdtContent>
                <w:r w:rsidR="00762676"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2EFDE2A4" w14:textId="77777777" w:rsidR="00762676" w:rsidRDefault="00762676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40CBC3C" w14:textId="77777777" w:rsidR="00FA6847" w:rsidRDefault="00FA6847" w:rsidP="00FA6847">
            <w:pPr>
              <w:tabs>
                <w:tab w:val="left" w:pos="5447"/>
              </w:tabs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Additional Information i.e. interpreter, BSL etc.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044875997"/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4A1EAD3B" w14:textId="60294C37" w:rsidR="00FA6847" w:rsidRPr="00245C5F" w:rsidRDefault="00FA6847" w:rsidP="00FA6847">
            <w:pPr>
              <w:spacing w:after="0" w:line="240" w:lineRule="auto"/>
              <w:ind w:left="45"/>
              <w:rPr>
                <w:rFonts w:ascii="Arial" w:hAnsi="Arial" w:cs="Arial"/>
              </w:rPr>
            </w:pPr>
          </w:p>
        </w:tc>
      </w:tr>
      <w:tr w:rsidR="00BB416C" w14:paraId="60E7BCAB" w14:textId="77777777" w:rsidTr="00F6237A">
        <w:trPr>
          <w:trHeight w:hRule="exact" w:val="300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14:paraId="16D0BCCD" w14:textId="258D4C2C" w:rsidR="00BB416C" w:rsidRPr="00FA6847" w:rsidRDefault="00FA6847">
            <w:pPr>
              <w:spacing w:before="11" w:after="0" w:line="240" w:lineRule="auto"/>
              <w:ind w:left="102" w:right="-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A6847">
              <w:rPr>
                <w:rFonts w:ascii="Arial" w:eastAsia="Arial" w:hAnsi="Arial" w:cs="Arial"/>
                <w:b/>
                <w:spacing w:val="-1"/>
                <w:w w:val="102"/>
                <w:sz w:val="24"/>
                <w:szCs w:val="24"/>
              </w:rPr>
              <w:t>Reason for Referral</w:t>
            </w:r>
          </w:p>
        </w:tc>
      </w:tr>
      <w:tr w:rsidR="00BB416C" w14:paraId="59F94154" w14:textId="77777777" w:rsidTr="00762676">
        <w:trPr>
          <w:trHeight w:hRule="exact" w:val="2258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846B5B" w14:textId="77777777" w:rsidR="00BB24A8" w:rsidRDefault="002E367E" w:rsidP="00E94271">
            <w:pPr>
              <w:tabs>
                <w:tab w:val="left" w:pos="1860"/>
                <w:tab w:val="left" w:pos="6345"/>
              </w:tabs>
              <w:spacing w:after="0" w:line="240" w:lineRule="auto"/>
              <w:ind w:left="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5494700" w14:textId="2E5D3BD3" w:rsidR="00FA6847" w:rsidRDefault="00BB24A8" w:rsidP="00E94271">
            <w:pPr>
              <w:tabs>
                <w:tab w:val="left" w:pos="1860"/>
                <w:tab w:val="left" w:pos="6345"/>
              </w:tabs>
              <w:spacing w:after="0" w:line="240" w:lineRule="auto"/>
              <w:ind w:left="45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Physical</w:t>
            </w:r>
            <w:r w:rsidR="00FA6847">
              <w:rPr>
                <w:rFonts w:ascii="Arial" w:hAnsi="Arial" w:cs="Arial"/>
                <w:sz w:val="24"/>
              </w:rPr>
              <w:t xml:space="preserve"> </w:t>
            </w:r>
            <w:r w:rsidR="00315B9C">
              <w:rPr>
                <w:rFonts w:ascii="Arial" w:hAnsi="Arial" w:cs="Arial"/>
                <w:sz w:val="24"/>
              </w:rPr>
              <w:t>health</w:t>
            </w:r>
            <w:r w:rsidR="00FA6847">
              <w:rPr>
                <w:rFonts w:ascii="Arial" w:hAnsi="Arial" w:cs="Arial"/>
                <w:sz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</w:rPr>
                <w:id w:val="-92942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6847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315B9C">
              <w:rPr>
                <w:rFonts w:ascii="Arial" w:hAnsi="Arial" w:cs="Arial"/>
                <w:sz w:val="24"/>
              </w:rPr>
              <w:t xml:space="preserve">                  </w:t>
            </w:r>
            <w:r w:rsidR="00E94271">
              <w:rPr>
                <w:rFonts w:ascii="Arial" w:hAnsi="Arial" w:cs="Arial"/>
                <w:sz w:val="24"/>
              </w:rPr>
              <w:t>M</w:t>
            </w:r>
            <w:r w:rsidR="00FA6847">
              <w:rPr>
                <w:rFonts w:ascii="Arial" w:hAnsi="Arial" w:cs="Arial"/>
                <w:sz w:val="24"/>
              </w:rPr>
              <w:t xml:space="preserve">ental health </w:t>
            </w:r>
            <w:sdt>
              <w:sdtPr>
                <w:rPr>
                  <w:rFonts w:ascii="Arial" w:hAnsi="Arial" w:cs="Arial"/>
                  <w:sz w:val="24"/>
                </w:rPr>
                <w:id w:val="1516118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6847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E94271">
              <w:rPr>
                <w:rFonts w:ascii="Arial" w:hAnsi="Arial" w:cs="Arial"/>
                <w:sz w:val="24"/>
              </w:rPr>
              <w:tab/>
              <w:t xml:space="preserve">Both 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263076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27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07359E40" w14:textId="77777777" w:rsidR="00FA6847" w:rsidRDefault="00FA6847" w:rsidP="00FA6847">
            <w:pPr>
              <w:spacing w:after="0" w:line="240" w:lineRule="auto"/>
              <w:ind w:left="45"/>
              <w:rPr>
                <w:rFonts w:ascii="Arial" w:hAnsi="Arial" w:cs="Arial"/>
                <w:sz w:val="24"/>
              </w:rPr>
            </w:pPr>
          </w:p>
          <w:p w14:paraId="2F04A929" w14:textId="77777777" w:rsidR="00FA6847" w:rsidRDefault="00FA6847" w:rsidP="00FA6847">
            <w:pPr>
              <w:spacing w:after="0" w:line="240" w:lineRule="auto"/>
              <w:ind w:left="45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Please describe the situation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200783040"/>
                <w:showingPlcHdr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</w:sdtContent>
            </w:sdt>
          </w:p>
          <w:p w14:paraId="4C29BCF1" w14:textId="77777777" w:rsidR="002E367E" w:rsidRDefault="002E367E" w:rsidP="002E367E">
            <w:pPr>
              <w:tabs>
                <w:tab w:val="left" w:pos="4460"/>
                <w:tab w:val="right" w:pos="825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sz w:val="24"/>
                <w:szCs w:val="24"/>
              </w:rPr>
            </w:pPr>
          </w:p>
          <w:p w14:paraId="70C0E606" w14:textId="77777777" w:rsidR="002740EF" w:rsidRDefault="002740EF" w:rsidP="002E367E">
            <w:pPr>
              <w:tabs>
                <w:tab w:val="left" w:pos="4460"/>
                <w:tab w:val="right" w:pos="825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sz w:val="24"/>
                <w:szCs w:val="24"/>
              </w:rPr>
            </w:pPr>
          </w:p>
          <w:p w14:paraId="137A6820" w14:textId="7FC0AA92" w:rsidR="002740EF" w:rsidRPr="002E367E" w:rsidRDefault="002740EF" w:rsidP="00BB24A8">
            <w:pPr>
              <w:tabs>
                <w:tab w:val="left" w:pos="4460"/>
                <w:tab w:val="right" w:pos="825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FA6847" w14:paraId="12169BA4" w14:textId="77777777" w:rsidTr="00FA6847">
        <w:trPr>
          <w:trHeight w:hRule="exact" w:val="309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</w:tcPr>
          <w:p w14:paraId="411D0A08" w14:textId="5BC96B47" w:rsidR="00FA6847" w:rsidRPr="00FA6847" w:rsidRDefault="00FA6847" w:rsidP="00FA6847">
            <w:pPr>
              <w:tabs>
                <w:tab w:val="left" w:pos="4460"/>
                <w:tab w:val="left" w:pos="742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A6847">
              <w:rPr>
                <w:rFonts w:ascii="Arial" w:eastAsia="Arial" w:hAnsi="Arial" w:cs="Arial"/>
                <w:b/>
                <w:sz w:val="24"/>
                <w:szCs w:val="24"/>
              </w:rPr>
              <w:t>Authorisation</w:t>
            </w:r>
            <w:proofErr w:type="spellEnd"/>
            <w:r w:rsidRPr="00FA6847">
              <w:rPr>
                <w:rFonts w:ascii="Arial" w:eastAsia="Arial" w:hAnsi="Arial" w:cs="Arial"/>
                <w:b/>
                <w:sz w:val="24"/>
                <w:szCs w:val="24"/>
              </w:rPr>
              <w:t xml:space="preserve"> for Referral</w:t>
            </w:r>
          </w:p>
        </w:tc>
      </w:tr>
      <w:tr w:rsidR="00FA6847" w14:paraId="220DC096" w14:textId="77777777" w:rsidTr="00FA6847">
        <w:trPr>
          <w:trHeight w:hRule="exact" w:val="1107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88FE48" w14:textId="171813B9" w:rsidR="00FA6847" w:rsidRDefault="00FA6847" w:rsidP="00FA6847">
            <w:pPr>
              <w:tabs>
                <w:tab w:val="left" w:pos="4460"/>
                <w:tab w:val="left" w:pos="742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The person is aware of this referral to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Workfit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Plymouth  </w:t>
            </w:r>
            <w:r w:rsidRPr="008D7922">
              <w:rPr>
                <w:rFonts w:ascii="Arial" w:eastAsia="Arial" w:hAnsi="Arial" w:cs="Arial"/>
                <w:b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16546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8D7922">
              <w:rPr>
                <w:rFonts w:ascii="Arial" w:eastAsia="Arial" w:hAnsi="Arial" w:cs="Arial"/>
                <w:b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376780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2D8FCFD9" w14:textId="77777777" w:rsidR="00FA6847" w:rsidRDefault="00FA6847" w:rsidP="00FA6847">
            <w:pPr>
              <w:tabs>
                <w:tab w:val="left" w:pos="4460"/>
                <w:tab w:val="right" w:pos="825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Please email completed forms to </w:t>
            </w:r>
            <w:hyperlink r:id="rId8" w:history="1">
              <w:r w:rsidRPr="00AC72B5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workfit.plymouth@nhs.net</w:t>
              </w:r>
            </w:hyperlink>
          </w:p>
          <w:p w14:paraId="01257A73" w14:textId="77777777" w:rsidR="00FA6847" w:rsidRDefault="00FA6847" w:rsidP="00FA6847">
            <w:r>
              <w:rPr>
                <w:rFonts w:ascii="Arial" w:eastAsia="Arial" w:hAnsi="Arial" w:cs="Arial"/>
                <w:sz w:val="24"/>
                <w:szCs w:val="24"/>
              </w:rPr>
              <w:t xml:space="preserve"> If you would like any more information please call 01752 437177</w:t>
            </w:r>
          </w:p>
          <w:p w14:paraId="55F96A70" w14:textId="31438D1A" w:rsidR="00FA6847" w:rsidRPr="002E367E" w:rsidRDefault="00FA6847" w:rsidP="00D873AF">
            <w:pPr>
              <w:tabs>
                <w:tab w:val="left" w:pos="4460"/>
                <w:tab w:val="left" w:pos="742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E33FA7" w14:textId="77777777" w:rsidR="00FA6847" w:rsidRPr="002E367E" w:rsidRDefault="00FA6847" w:rsidP="00FA6847">
            <w:pPr>
              <w:tabs>
                <w:tab w:val="left" w:pos="4460"/>
                <w:tab w:val="left" w:pos="7425"/>
              </w:tabs>
              <w:spacing w:before="34" w:after="0" w:line="250" w:lineRule="auto"/>
              <w:ind w:right="1481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A4C2C13" w14:textId="77777777" w:rsidR="00BB416C" w:rsidRDefault="00BB416C" w:rsidP="00BB24A8">
      <w:pPr>
        <w:spacing w:before="7" w:after="0" w:line="260" w:lineRule="exact"/>
        <w:rPr>
          <w:sz w:val="26"/>
          <w:szCs w:val="26"/>
        </w:rPr>
      </w:pPr>
    </w:p>
    <w:sectPr w:rsidR="00BB416C" w:rsidSect="00BB24A8">
      <w:headerReference w:type="default" r:id="rId9"/>
      <w:footerReference w:type="default" r:id="rId10"/>
      <w:pgSz w:w="12240" w:h="15840"/>
      <w:pgMar w:top="1376" w:right="1080" w:bottom="280" w:left="1300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07FFE" w14:textId="77777777" w:rsidR="00D873AF" w:rsidRDefault="00D873AF">
      <w:pPr>
        <w:spacing w:after="0" w:line="240" w:lineRule="auto"/>
      </w:pPr>
      <w:r>
        <w:separator/>
      </w:r>
    </w:p>
  </w:endnote>
  <w:endnote w:type="continuationSeparator" w:id="0">
    <w:p w14:paraId="04A8A91A" w14:textId="77777777" w:rsidR="00D873AF" w:rsidRDefault="00D8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4BBAB" w14:textId="42A010EB" w:rsidR="00D873AF" w:rsidRDefault="00D873AF" w:rsidP="002740EF">
    <w:pPr>
      <w:pStyle w:val="Footer"/>
      <w:jc w:val="center"/>
    </w:pPr>
  </w:p>
  <w:p w14:paraId="69E0409A" w14:textId="7AB6E52C" w:rsidR="00D873AF" w:rsidRDefault="00D873AF" w:rsidP="002740E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B8773A" w14:textId="77777777" w:rsidR="00D873AF" w:rsidRDefault="00D873AF">
      <w:pPr>
        <w:spacing w:after="0" w:line="240" w:lineRule="auto"/>
      </w:pPr>
      <w:r>
        <w:separator/>
      </w:r>
    </w:p>
  </w:footnote>
  <w:footnote w:type="continuationSeparator" w:id="0">
    <w:p w14:paraId="35C74F71" w14:textId="77777777" w:rsidR="00D873AF" w:rsidRDefault="00D87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D5D07" w14:textId="11B5E928" w:rsidR="00D873AF" w:rsidRDefault="00D873AF" w:rsidP="00B26BE7">
    <w:pPr>
      <w:tabs>
        <w:tab w:val="left" w:pos="4020"/>
      </w:tabs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112DF19" wp14:editId="0ABE5896">
          <wp:simplePos x="0" y="0"/>
          <wp:positionH relativeFrom="column">
            <wp:posOffset>5155565</wp:posOffset>
          </wp:positionH>
          <wp:positionV relativeFrom="paragraph">
            <wp:posOffset>-121920</wp:posOffset>
          </wp:positionV>
          <wp:extent cx="1322070" cy="567055"/>
          <wp:effectExtent l="0" t="0" r="0" b="4445"/>
          <wp:wrapTight wrapText="bothSides">
            <wp:wrapPolygon edited="0">
              <wp:start x="0" y="0"/>
              <wp:lineTo x="0" y="21044"/>
              <wp:lineTo x="21164" y="21044"/>
              <wp:lineTo x="21164" y="0"/>
              <wp:lineTo x="0" y="0"/>
            </wp:wrapPolygon>
          </wp:wrapTight>
          <wp:docPr id="2" name="Picture 2" descr="G:\healthimprovementteam\Wellbeing Business Hub\MARKETING AND COMS\Logos\Livewell Southwes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healthimprovementteam\Wellbeing Business Hub\MARKETING AND COMS\Logos\Livewell Southwes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26E03339" wp14:editId="285199DF">
          <wp:simplePos x="0" y="0"/>
          <wp:positionH relativeFrom="column">
            <wp:posOffset>-320675</wp:posOffset>
          </wp:positionH>
          <wp:positionV relativeFrom="paragraph">
            <wp:posOffset>-255270</wp:posOffset>
          </wp:positionV>
          <wp:extent cx="704850" cy="704850"/>
          <wp:effectExtent l="0" t="0" r="0" b="0"/>
          <wp:wrapSquare wrapText="bothSides"/>
          <wp:docPr id="3" name="Picture 3" descr="C:\Users\ryders1\AppData\Local\Microsoft\Windows\INetCache\Content.Outlook\S5WZUE63\Pluss logo colour - for 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yders1\AppData\Local\Microsoft\Windows\INetCache\Content.Outlook\S5WZUE63\Pluss logo colour - for 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2C3F9A39" wp14:editId="3D659448">
          <wp:simplePos x="0" y="0"/>
          <wp:positionH relativeFrom="margin">
            <wp:posOffset>1235075</wp:posOffset>
          </wp:positionH>
          <wp:positionV relativeFrom="paragraph">
            <wp:posOffset>-268605</wp:posOffset>
          </wp:positionV>
          <wp:extent cx="3619500" cy="716915"/>
          <wp:effectExtent l="0" t="0" r="0" b="6985"/>
          <wp:wrapSquare wrapText="bothSides"/>
          <wp:docPr id="1" name="Picture 1" descr="G:\healthimprovementteam\Wellbeing Business Hub\MARKETING AND COMS\Logos\Wellbeing at Work NEW\Wellbeing_at_Work_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healthimprovementteam\Wellbeing Business Hub\MARKETING AND COMS\Logos\Wellbeing at Work NEW\Wellbeing_at_Work_logo-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6C"/>
    <w:rsid w:val="000315D2"/>
    <w:rsid w:val="00093C9B"/>
    <w:rsid w:val="000D1AC3"/>
    <w:rsid w:val="001D5226"/>
    <w:rsid w:val="0023335C"/>
    <w:rsid w:val="00245C5F"/>
    <w:rsid w:val="002660F4"/>
    <w:rsid w:val="002740EF"/>
    <w:rsid w:val="002B0C65"/>
    <w:rsid w:val="002E367E"/>
    <w:rsid w:val="00315B9C"/>
    <w:rsid w:val="003D35B6"/>
    <w:rsid w:val="003E7508"/>
    <w:rsid w:val="004162DA"/>
    <w:rsid w:val="0044226F"/>
    <w:rsid w:val="00464253"/>
    <w:rsid w:val="004B0032"/>
    <w:rsid w:val="00500849"/>
    <w:rsid w:val="0052157C"/>
    <w:rsid w:val="00546F5A"/>
    <w:rsid w:val="005C70D7"/>
    <w:rsid w:val="006105BD"/>
    <w:rsid w:val="00667CDA"/>
    <w:rsid w:val="006A34B1"/>
    <w:rsid w:val="006B56A6"/>
    <w:rsid w:val="00752E08"/>
    <w:rsid w:val="00762676"/>
    <w:rsid w:val="007E3869"/>
    <w:rsid w:val="0081600D"/>
    <w:rsid w:val="008D7922"/>
    <w:rsid w:val="009C0FF9"/>
    <w:rsid w:val="009D24A7"/>
    <w:rsid w:val="00A32ADA"/>
    <w:rsid w:val="00AB72B7"/>
    <w:rsid w:val="00AC6B62"/>
    <w:rsid w:val="00B26BE7"/>
    <w:rsid w:val="00BB24A8"/>
    <w:rsid w:val="00BB416C"/>
    <w:rsid w:val="00CF32E9"/>
    <w:rsid w:val="00D873AF"/>
    <w:rsid w:val="00DA3705"/>
    <w:rsid w:val="00E94271"/>
    <w:rsid w:val="00EC312E"/>
    <w:rsid w:val="00EC55A2"/>
    <w:rsid w:val="00EE420E"/>
    <w:rsid w:val="00EF34A3"/>
    <w:rsid w:val="00F2418D"/>
    <w:rsid w:val="00F6237A"/>
    <w:rsid w:val="00F6728E"/>
    <w:rsid w:val="00FA6847"/>
    <w:rsid w:val="00FC16F9"/>
    <w:rsid w:val="00FC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16882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4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436"/>
  </w:style>
  <w:style w:type="paragraph" w:styleId="Footer">
    <w:name w:val="footer"/>
    <w:basedOn w:val="Normal"/>
    <w:link w:val="FooterChar"/>
    <w:uiPriority w:val="99"/>
    <w:unhideWhenUsed/>
    <w:rsid w:val="00FC34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436"/>
  </w:style>
  <w:style w:type="paragraph" w:styleId="BalloonText">
    <w:name w:val="Balloon Text"/>
    <w:basedOn w:val="Normal"/>
    <w:link w:val="BalloonTextChar"/>
    <w:uiPriority w:val="99"/>
    <w:semiHidden/>
    <w:unhideWhenUsed/>
    <w:rsid w:val="00FC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43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C70D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D1A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4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436"/>
  </w:style>
  <w:style w:type="paragraph" w:styleId="Footer">
    <w:name w:val="footer"/>
    <w:basedOn w:val="Normal"/>
    <w:link w:val="FooterChar"/>
    <w:uiPriority w:val="99"/>
    <w:unhideWhenUsed/>
    <w:rsid w:val="00FC34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436"/>
  </w:style>
  <w:style w:type="paragraph" w:styleId="BalloonText">
    <w:name w:val="Balloon Text"/>
    <w:basedOn w:val="Normal"/>
    <w:link w:val="BalloonTextChar"/>
    <w:uiPriority w:val="99"/>
    <w:semiHidden/>
    <w:unhideWhenUsed/>
    <w:rsid w:val="00FC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43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C70D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D1A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fit.plymouth@nhs.ne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B40B15188247D4A9E90610A14AE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D6AC0-EA0A-4307-A2FF-75C5439544D4}"/>
      </w:docPartPr>
      <w:docPartBody>
        <w:p w:rsidR="00044289" w:rsidRDefault="003878AF" w:rsidP="003878AF">
          <w:pPr>
            <w:pStyle w:val="28B40B15188247D4A9E90610A14AE029"/>
          </w:pPr>
          <w:r>
            <w:rPr>
              <w:rStyle w:val="PlaceholderText"/>
            </w:rPr>
            <w:t xml:space="preserve">Click here to enter </w:t>
          </w:r>
        </w:p>
      </w:docPartBody>
    </w:docPart>
    <w:docPart>
      <w:docPartPr>
        <w:name w:val="F7AA86D441604986B9691D8675FF5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25CCC-B2F3-42D1-861E-350D98409BE3}"/>
      </w:docPartPr>
      <w:docPartBody>
        <w:p w:rsidR="00044289" w:rsidRDefault="003878AF" w:rsidP="003878AF">
          <w:pPr>
            <w:pStyle w:val="F7AA86D441604986B9691D8675FF5BE3"/>
          </w:pPr>
          <w:r>
            <w:rPr>
              <w:rStyle w:val="PlaceholderText"/>
            </w:rPr>
            <w:t xml:space="preserve">Click here to enter </w:t>
          </w:r>
        </w:p>
      </w:docPartBody>
    </w:docPart>
    <w:docPart>
      <w:docPartPr>
        <w:name w:val="AFD7ABA6D5144EB5B6D13CAA264A8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FF6EA-C684-4CD4-89CE-5C348F58F32D}"/>
      </w:docPartPr>
      <w:docPartBody>
        <w:p w:rsidR="00044289" w:rsidRDefault="003878AF" w:rsidP="003878AF">
          <w:pPr>
            <w:pStyle w:val="AFD7ABA6D5144EB5B6D13CAA264A8BC7"/>
          </w:pPr>
          <w:r>
            <w:rPr>
              <w:rStyle w:val="PlaceholderText"/>
            </w:rPr>
            <w:t xml:space="preserve">Click here to enter </w:t>
          </w:r>
        </w:p>
      </w:docPartBody>
    </w:docPart>
    <w:docPart>
      <w:docPartPr>
        <w:name w:val="A3644A93A5FA43789CDC6BB967BE5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3CED4-707A-4219-A5DA-0774063FCA19}"/>
      </w:docPartPr>
      <w:docPartBody>
        <w:p w:rsidR="00044289" w:rsidRDefault="003878AF" w:rsidP="003878AF">
          <w:pPr>
            <w:pStyle w:val="A3644A93A5FA43789CDC6BB967BE5961"/>
          </w:pPr>
          <w:r>
            <w:rPr>
              <w:rStyle w:val="PlaceholderText"/>
            </w:rPr>
            <w:t xml:space="preserve">Click here to enter </w:t>
          </w:r>
        </w:p>
      </w:docPartBody>
    </w:docPart>
    <w:docPart>
      <w:docPartPr>
        <w:name w:val="FA1546079899490EA703CC1316A0E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D4C0F-30C2-470E-AA48-B145D81BA1B7}"/>
      </w:docPartPr>
      <w:docPartBody>
        <w:p w:rsidR="00044289" w:rsidRDefault="003878AF" w:rsidP="003878AF">
          <w:pPr>
            <w:pStyle w:val="FA1546079899490EA703CC1316A0E1DF"/>
          </w:pPr>
          <w:r>
            <w:rPr>
              <w:rStyle w:val="PlaceholderText"/>
            </w:rPr>
            <w:t xml:space="preserve">Click here to enter </w:t>
          </w:r>
        </w:p>
      </w:docPartBody>
    </w:docPart>
    <w:docPart>
      <w:docPartPr>
        <w:name w:val="190FF44295FF48E9B38C4ED85837B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C4D84-2731-400D-8D94-EF911BE32E33}"/>
      </w:docPartPr>
      <w:docPartBody>
        <w:p w:rsidR="00044289" w:rsidRDefault="003878AF" w:rsidP="003878AF">
          <w:pPr>
            <w:pStyle w:val="190FF44295FF48E9B38C4ED85837B848"/>
          </w:pPr>
          <w:r>
            <w:rPr>
              <w:rStyle w:val="PlaceholderText"/>
            </w:rPr>
            <w:t xml:space="preserve">Click here to enter </w:t>
          </w:r>
        </w:p>
      </w:docPartBody>
    </w:docPart>
    <w:docPart>
      <w:docPartPr>
        <w:name w:val="C638B3F8CD054A8BAD14ECA0CF333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C4EDE-D5C7-4031-8B95-78E081A4C130}"/>
      </w:docPartPr>
      <w:docPartBody>
        <w:p w:rsidR="00044289" w:rsidRDefault="003878AF" w:rsidP="003878AF">
          <w:pPr>
            <w:pStyle w:val="C638B3F8CD054A8BAD14ECA0CF3333EB"/>
          </w:pPr>
          <w:r>
            <w:rPr>
              <w:rStyle w:val="PlaceholderText"/>
            </w:rPr>
            <w:t xml:space="preserve">Click here to enter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60E"/>
    <w:rsid w:val="000436FC"/>
    <w:rsid w:val="00044289"/>
    <w:rsid w:val="0005540D"/>
    <w:rsid w:val="00067D6C"/>
    <w:rsid w:val="003500EB"/>
    <w:rsid w:val="003878AF"/>
    <w:rsid w:val="003B1682"/>
    <w:rsid w:val="00430382"/>
    <w:rsid w:val="004E29CB"/>
    <w:rsid w:val="005E46BA"/>
    <w:rsid w:val="00641BF7"/>
    <w:rsid w:val="006B2DA1"/>
    <w:rsid w:val="0073160E"/>
    <w:rsid w:val="00761CE7"/>
    <w:rsid w:val="0088168D"/>
    <w:rsid w:val="00A5737D"/>
    <w:rsid w:val="00F2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289"/>
    <w:rPr>
      <w:color w:val="808080"/>
    </w:rPr>
  </w:style>
  <w:style w:type="paragraph" w:customStyle="1" w:styleId="094DF2EAF89540F687749058BE36100D">
    <w:name w:val="094DF2EAF89540F687749058BE36100D"/>
    <w:rsid w:val="0073160E"/>
  </w:style>
  <w:style w:type="paragraph" w:customStyle="1" w:styleId="94083D7F016C4AA29DE3D7D6CC8101F5">
    <w:name w:val="94083D7F016C4AA29DE3D7D6CC8101F5"/>
    <w:rsid w:val="0073160E"/>
  </w:style>
  <w:style w:type="paragraph" w:customStyle="1" w:styleId="D594C456BD874AB8A3FD8DBA461086E4">
    <w:name w:val="D594C456BD874AB8A3FD8DBA461086E4"/>
    <w:rsid w:val="000436FC"/>
  </w:style>
  <w:style w:type="paragraph" w:customStyle="1" w:styleId="3EF0988E2C1248D0B0E4E0D82F854DA8">
    <w:name w:val="3EF0988E2C1248D0B0E4E0D82F854DA8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D594C456BD874AB8A3FD8DBA461086E41">
    <w:name w:val="D594C456BD874AB8A3FD8DBA461086E41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">
    <w:name w:val="E99A4B27D7FE4A3E8477FACCF39B148B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">
    <w:name w:val="13AE6F4103B74D79B66037871E0BE3B2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E568EDAD80C84D2896227D7896786495">
    <w:name w:val="E568EDAD80C84D2896227D7896786495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145ED48AC05E485F9A7C8B2706387C86">
    <w:name w:val="145ED48AC05E485F9A7C8B2706387C86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">
    <w:name w:val="5D7FCA399DB2487BAA7C11829F2B3120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">
    <w:name w:val="4D06311307054427AB6BA4344C60BA57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">
    <w:name w:val="FA4F65BE365E438BAA122A3434F87B33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">
    <w:name w:val="1991CCB4461B45198E0327AEEBABE70B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3F5D42C714FD4F3E98CAABAC20FB3ABA">
    <w:name w:val="3F5D42C714FD4F3E98CAABAC20FB3ABA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E785E89D19B54C9B96DE680EF089665A">
    <w:name w:val="E785E89D19B54C9B96DE680EF089665A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CE9B5DAF43B14684BD067CCBF02F8896">
    <w:name w:val="CE9B5DAF43B14684BD067CCBF02F8896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3EF0988E2C1248D0B0E4E0D82F854DA81">
    <w:name w:val="3EF0988E2C1248D0B0E4E0D82F854DA8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D594C456BD874AB8A3FD8DBA461086E42">
    <w:name w:val="D594C456BD874AB8A3FD8DBA461086E42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1">
    <w:name w:val="E99A4B27D7FE4A3E8477FACCF39B148B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1">
    <w:name w:val="13AE6F4103B74D79B66037871E0BE3B2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E568EDAD80C84D2896227D78967864951">
    <w:name w:val="E568EDAD80C84D2896227D7896786495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45ED48AC05E485F9A7C8B2706387C861">
    <w:name w:val="145ED48AC05E485F9A7C8B2706387C86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1">
    <w:name w:val="5D7FCA399DB2487BAA7C11829F2B3120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1">
    <w:name w:val="4D06311307054427AB6BA4344C60BA57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1">
    <w:name w:val="FA4F65BE365E438BAA122A3434F87B33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F6E330B082648D98F6EAD9766FE4647">
    <w:name w:val="1F6E330B082648D98F6EAD9766FE4647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23EB4E4B6C6D44DBA6175B200D54DDAA">
    <w:name w:val="23EB4E4B6C6D44DBA6175B200D54DDAA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1">
    <w:name w:val="1991CCB4461B45198E0327AEEBABE70B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3F5D42C714FD4F3E98CAABAC20FB3ABA1">
    <w:name w:val="3F5D42C714FD4F3E98CAABAC20FB3ABA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E785E89D19B54C9B96DE680EF089665A1">
    <w:name w:val="E785E89D19B54C9B96DE680EF089665A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CE9B5DAF43B14684BD067CCBF02F88961">
    <w:name w:val="CE9B5DAF43B14684BD067CCBF02F8896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">
    <w:name w:val="FF89DC8070A54B2DBD372D7304D3C26C"/>
    <w:rsid w:val="003B1682"/>
  </w:style>
  <w:style w:type="paragraph" w:customStyle="1" w:styleId="E99A4B27D7FE4A3E8477FACCF39B148B2">
    <w:name w:val="E99A4B27D7FE4A3E8477FACCF39B148B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2">
    <w:name w:val="13AE6F4103B74D79B66037871E0BE3B2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1">
    <w:name w:val="FF89DC8070A54B2DBD372D7304D3C26C1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2">
    <w:name w:val="5D7FCA399DB2487BAA7C11829F2B3120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2">
    <w:name w:val="4D06311307054427AB6BA4344C60BA57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2">
    <w:name w:val="FA4F65BE365E438BAA122A3434F87B33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23EB4E4B6C6D44DBA6175B200D54DDAA1">
    <w:name w:val="23EB4E4B6C6D44DBA6175B200D54DDAA1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2">
    <w:name w:val="1991CCB4461B45198E0327AEEBABE70B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3">
    <w:name w:val="E99A4B27D7FE4A3E8477FACCF39B148B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3">
    <w:name w:val="13AE6F4103B74D79B66037871E0BE3B2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2">
    <w:name w:val="FF89DC8070A54B2DBD372D7304D3C26C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3">
    <w:name w:val="5D7FCA399DB2487BAA7C11829F2B3120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3">
    <w:name w:val="4D06311307054427AB6BA4344C60BA57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3">
    <w:name w:val="FA4F65BE365E438BAA122A3434F87B33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23EB4E4B6C6D44DBA6175B200D54DDAA2">
    <w:name w:val="23EB4E4B6C6D44DBA6175B200D54DDAA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3">
    <w:name w:val="1991CCB4461B45198E0327AEEBABE70B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4">
    <w:name w:val="E99A4B27D7FE4A3E8477FACCF39B148B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4">
    <w:name w:val="13AE6F4103B74D79B66037871E0BE3B2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3">
    <w:name w:val="FF89DC8070A54B2DBD372D7304D3C26C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4">
    <w:name w:val="5D7FCA399DB2487BAA7C11829F2B3120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4">
    <w:name w:val="4D06311307054427AB6BA4344C60BA57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4">
    <w:name w:val="FA4F65BE365E438BAA122A3434F87B33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4">
    <w:name w:val="1991CCB4461B45198E0327AEEBABE70B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3EF0988E2C1248D0B0E4E0D82F854DA82">
    <w:name w:val="3EF0988E2C1248D0B0E4E0D82F854DA82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D594C456BD874AB8A3FD8DBA461086E43">
    <w:name w:val="D594C456BD874AB8A3FD8DBA461086E43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5">
    <w:name w:val="E99A4B27D7FE4A3E8477FACCF39B148B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5">
    <w:name w:val="13AE6F4103B74D79B66037871E0BE3B2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4">
    <w:name w:val="FF89DC8070A54B2DBD372D7304D3C26C4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5">
    <w:name w:val="5D7FCA399DB2487BAA7C11829F2B3120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5">
    <w:name w:val="4D06311307054427AB6BA4344C60BA57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5">
    <w:name w:val="FA4F65BE365E438BAA122A3434F87B33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A62E38D459F04F7D999800F4563B387C">
    <w:name w:val="A62E38D459F04F7D999800F4563B387C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75654C8E032745D39748D4FCF416B743">
    <w:name w:val="75654C8E032745D39748D4FCF416B743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5">
    <w:name w:val="1991CCB4461B45198E0327AEEBABE70B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6">
    <w:name w:val="13AE6F4103B74D79B66037871E0BE3B2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5">
    <w:name w:val="FF89DC8070A54B2DBD372D7304D3C26C5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6">
    <w:name w:val="5D7FCA399DB2487BAA7C11829F2B3120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6">
    <w:name w:val="4D06311307054427AB6BA4344C60BA57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6">
    <w:name w:val="FA4F65BE365E438BAA122A3434F87B33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A62E38D459F04F7D999800F4563B387C1">
    <w:name w:val="A62E38D459F04F7D999800F4563B387C1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6">
    <w:name w:val="1991CCB4461B45198E0327AEEBABE70B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2D10CBEB4811422882661786554756C1">
    <w:name w:val="2D10CBEB4811422882661786554756C1"/>
    <w:rsid w:val="003878AF"/>
  </w:style>
  <w:style w:type="paragraph" w:customStyle="1" w:styleId="2102CAB3A4C848C997C53EABAD6A9FF1">
    <w:name w:val="2102CAB3A4C848C997C53EABAD6A9FF1"/>
    <w:rsid w:val="003878AF"/>
  </w:style>
  <w:style w:type="paragraph" w:customStyle="1" w:styleId="D514D9174AF74C9FB3D08CD856DEEF9B">
    <w:name w:val="D514D9174AF74C9FB3D08CD856DEEF9B"/>
    <w:rsid w:val="003878AF"/>
  </w:style>
  <w:style w:type="paragraph" w:customStyle="1" w:styleId="D003BF0693BF40ADBD747AB0B0E08943">
    <w:name w:val="D003BF0693BF40ADBD747AB0B0E08943"/>
    <w:rsid w:val="003878AF"/>
  </w:style>
  <w:style w:type="paragraph" w:customStyle="1" w:styleId="A2DC25E9E83F4CA88B28EC42CE0A3995">
    <w:name w:val="A2DC25E9E83F4CA88B28EC42CE0A3995"/>
    <w:rsid w:val="003878AF"/>
  </w:style>
  <w:style w:type="paragraph" w:customStyle="1" w:styleId="E1E6D70E2E3F4DF7B7B189F628208BFF">
    <w:name w:val="E1E6D70E2E3F4DF7B7B189F628208BFF"/>
    <w:rsid w:val="003878AF"/>
  </w:style>
  <w:style w:type="paragraph" w:customStyle="1" w:styleId="8EABA66346B540F0A0CD5EC2A530AE5C">
    <w:name w:val="8EABA66346B540F0A0CD5EC2A530AE5C"/>
    <w:rsid w:val="003878AF"/>
  </w:style>
  <w:style w:type="paragraph" w:customStyle="1" w:styleId="300B7118F16D475082634EE69A2ED2F8">
    <w:name w:val="300B7118F16D475082634EE69A2ED2F8"/>
    <w:rsid w:val="003878AF"/>
  </w:style>
  <w:style w:type="paragraph" w:customStyle="1" w:styleId="5DF0FE0D83F74CECB52CBFCFB849ACE6">
    <w:name w:val="5DF0FE0D83F74CECB52CBFCFB849ACE6"/>
    <w:rsid w:val="003878AF"/>
  </w:style>
  <w:style w:type="paragraph" w:customStyle="1" w:styleId="F721E0558D824F8EAF269E40556FD4D7">
    <w:name w:val="F721E0558D824F8EAF269E40556FD4D7"/>
    <w:rsid w:val="003878AF"/>
  </w:style>
  <w:style w:type="paragraph" w:customStyle="1" w:styleId="82485296AC4A42A991E1113D3CEC4040">
    <w:name w:val="82485296AC4A42A991E1113D3CEC4040"/>
    <w:rsid w:val="003878AF"/>
  </w:style>
  <w:style w:type="paragraph" w:customStyle="1" w:styleId="373FEE8FDF9B486E949789DFF9CD2489">
    <w:name w:val="373FEE8FDF9B486E949789DFF9CD2489"/>
    <w:rsid w:val="003878AF"/>
  </w:style>
  <w:style w:type="paragraph" w:customStyle="1" w:styleId="568FD44B3E444B0DB9A0813361C0E8BB">
    <w:name w:val="568FD44B3E444B0DB9A0813361C0E8BB"/>
    <w:rsid w:val="003878AF"/>
  </w:style>
  <w:style w:type="paragraph" w:customStyle="1" w:styleId="D0F05B6D5C4248D98F29DD8FAFD84E52">
    <w:name w:val="D0F05B6D5C4248D98F29DD8FAFD84E52"/>
    <w:rsid w:val="003878AF"/>
  </w:style>
  <w:style w:type="paragraph" w:customStyle="1" w:styleId="87D208A4114442F28DCE983888E6FA77">
    <w:name w:val="87D208A4114442F28DCE983888E6FA77"/>
    <w:rsid w:val="003878AF"/>
  </w:style>
  <w:style w:type="paragraph" w:customStyle="1" w:styleId="345FE9629099438C8799154D4C0FE936">
    <w:name w:val="345FE9629099438C8799154D4C0FE936"/>
    <w:rsid w:val="003878AF"/>
  </w:style>
  <w:style w:type="paragraph" w:customStyle="1" w:styleId="E24CD745FD32410E9D9C7C5E20B09120">
    <w:name w:val="E24CD745FD32410E9D9C7C5E20B09120"/>
    <w:rsid w:val="003878AF"/>
  </w:style>
  <w:style w:type="paragraph" w:customStyle="1" w:styleId="264808426E1A4094BEC3A1583E03F2A4">
    <w:name w:val="264808426E1A4094BEC3A1583E03F2A4"/>
    <w:rsid w:val="003878AF"/>
  </w:style>
  <w:style w:type="paragraph" w:customStyle="1" w:styleId="9F0F2C94195F4D34B23384A8DA6124D4">
    <w:name w:val="9F0F2C94195F4D34B23384A8DA6124D4"/>
    <w:rsid w:val="003878AF"/>
  </w:style>
  <w:style w:type="paragraph" w:customStyle="1" w:styleId="DAF12FA671514166BE1EDC3C5EF9D32C">
    <w:name w:val="DAF12FA671514166BE1EDC3C5EF9D32C"/>
    <w:rsid w:val="003878AF"/>
  </w:style>
  <w:style w:type="paragraph" w:customStyle="1" w:styleId="6C5172AC0661476397BCD26B7F221A74">
    <w:name w:val="6C5172AC0661476397BCD26B7F221A74"/>
    <w:rsid w:val="003878AF"/>
  </w:style>
  <w:style w:type="paragraph" w:customStyle="1" w:styleId="27BAE25511E14741845081A7CF6F5FE3">
    <w:name w:val="27BAE25511E14741845081A7CF6F5FE3"/>
    <w:rsid w:val="003878AF"/>
  </w:style>
  <w:style w:type="paragraph" w:customStyle="1" w:styleId="8DAEE9DFF9564EA38B81CFCD3F9DEA74">
    <w:name w:val="8DAEE9DFF9564EA38B81CFCD3F9DEA74"/>
    <w:rsid w:val="003878AF"/>
  </w:style>
  <w:style w:type="paragraph" w:customStyle="1" w:styleId="72CA4569BC6741558B41EF76383BAECD">
    <w:name w:val="72CA4569BC6741558B41EF76383BAECD"/>
    <w:rsid w:val="003878AF"/>
  </w:style>
  <w:style w:type="paragraph" w:customStyle="1" w:styleId="7A1D89EE7C8247D0ADB91AAE5BBF813E">
    <w:name w:val="7A1D89EE7C8247D0ADB91AAE5BBF813E"/>
    <w:rsid w:val="003878AF"/>
  </w:style>
  <w:style w:type="paragraph" w:customStyle="1" w:styleId="EE1833B29B4440A7BDED24B5B9497E0D">
    <w:name w:val="EE1833B29B4440A7BDED24B5B9497E0D"/>
    <w:rsid w:val="003878AF"/>
  </w:style>
  <w:style w:type="paragraph" w:customStyle="1" w:styleId="594308E12F5C4866B9A20BDA5DB105C4">
    <w:name w:val="594308E12F5C4866B9A20BDA5DB105C4"/>
    <w:rsid w:val="003878AF"/>
  </w:style>
  <w:style w:type="paragraph" w:customStyle="1" w:styleId="A58290BAF7EA4A3FA9F3003B1038F380">
    <w:name w:val="A58290BAF7EA4A3FA9F3003B1038F380"/>
    <w:rsid w:val="003878AF"/>
  </w:style>
  <w:style w:type="paragraph" w:customStyle="1" w:styleId="95948AA763E24086931533E05AE85225">
    <w:name w:val="95948AA763E24086931533E05AE85225"/>
    <w:rsid w:val="003878AF"/>
  </w:style>
  <w:style w:type="paragraph" w:customStyle="1" w:styleId="ECD4263689ED41598CBC052F4F0FC07F">
    <w:name w:val="ECD4263689ED41598CBC052F4F0FC07F"/>
    <w:rsid w:val="003878AF"/>
  </w:style>
  <w:style w:type="paragraph" w:customStyle="1" w:styleId="D75785CB83024D3E8AEF41E8303998C9">
    <w:name w:val="D75785CB83024D3E8AEF41E8303998C9"/>
    <w:rsid w:val="003878AF"/>
  </w:style>
  <w:style w:type="paragraph" w:customStyle="1" w:styleId="9D12DE917FF2410A8D8494E697E968CD">
    <w:name w:val="9D12DE917FF2410A8D8494E697E968CD"/>
    <w:rsid w:val="003878AF"/>
  </w:style>
  <w:style w:type="paragraph" w:customStyle="1" w:styleId="6DA0BD2DAB8D48ABB3A4FFF059F2FF5D">
    <w:name w:val="6DA0BD2DAB8D48ABB3A4FFF059F2FF5D"/>
    <w:rsid w:val="003878AF"/>
  </w:style>
  <w:style w:type="paragraph" w:customStyle="1" w:styleId="052F2C60073D4BD4A49D569B5D0FCE0B">
    <w:name w:val="052F2C60073D4BD4A49D569B5D0FCE0B"/>
    <w:rsid w:val="003878AF"/>
  </w:style>
  <w:style w:type="paragraph" w:customStyle="1" w:styleId="3A6AA5926E3B40D28F90DA4FD1EBCEBE">
    <w:name w:val="3A6AA5926E3B40D28F90DA4FD1EBCEBE"/>
    <w:rsid w:val="003878AF"/>
  </w:style>
  <w:style w:type="paragraph" w:customStyle="1" w:styleId="C4D5E7226E014122940E75095E69B5DE">
    <w:name w:val="C4D5E7226E014122940E75095E69B5DE"/>
    <w:rsid w:val="003878AF"/>
  </w:style>
  <w:style w:type="paragraph" w:customStyle="1" w:styleId="67245909E91D4FA6B6261483513A3E41">
    <w:name w:val="67245909E91D4FA6B6261483513A3E41"/>
    <w:rsid w:val="003878AF"/>
  </w:style>
  <w:style w:type="paragraph" w:customStyle="1" w:styleId="0D214D4D94484EF4A8F38182FF672C7B">
    <w:name w:val="0D214D4D94484EF4A8F38182FF672C7B"/>
    <w:rsid w:val="003878AF"/>
  </w:style>
  <w:style w:type="paragraph" w:customStyle="1" w:styleId="C52F89398BD2405886BCE0A4D4A1D211">
    <w:name w:val="C52F89398BD2405886BCE0A4D4A1D211"/>
    <w:rsid w:val="003878AF"/>
  </w:style>
  <w:style w:type="paragraph" w:customStyle="1" w:styleId="2693AF4E84264C46A9DAE655C1619CA4">
    <w:name w:val="2693AF4E84264C46A9DAE655C1619CA4"/>
    <w:rsid w:val="003878AF"/>
  </w:style>
  <w:style w:type="paragraph" w:customStyle="1" w:styleId="C60864810A214735835ED8E407821392">
    <w:name w:val="C60864810A214735835ED8E407821392"/>
    <w:rsid w:val="003878AF"/>
  </w:style>
  <w:style w:type="paragraph" w:customStyle="1" w:styleId="E2EFAF67DECC4BF39E6E2BDBA06E2E0A">
    <w:name w:val="E2EFAF67DECC4BF39E6E2BDBA06E2E0A"/>
    <w:rsid w:val="003878AF"/>
  </w:style>
  <w:style w:type="paragraph" w:customStyle="1" w:styleId="B0D2EE64A36D4644ADFB760F0354CD49">
    <w:name w:val="B0D2EE64A36D4644ADFB760F0354CD49"/>
    <w:rsid w:val="003878AF"/>
  </w:style>
  <w:style w:type="paragraph" w:customStyle="1" w:styleId="90400E79264C40A0B2E8844BBEFE66A7">
    <w:name w:val="90400E79264C40A0B2E8844BBEFE66A7"/>
    <w:rsid w:val="003878AF"/>
  </w:style>
  <w:style w:type="paragraph" w:customStyle="1" w:styleId="D8E45923F1254DD08FE660ECAC17CD26">
    <w:name w:val="D8E45923F1254DD08FE660ECAC17CD26"/>
    <w:rsid w:val="003878AF"/>
  </w:style>
  <w:style w:type="paragraph" w:customStyle="1" w:styleId="6E4FEC02508C479AAC07FF64B5DED50F">
    <w:name w:val="6E4FEC02508C479AAC07FF64B5DED50F"/>
    <w:rsid w:val="003878AF"/>
  </w:style>
  <w:style w:type="paragraph" w:customStyle="1" w:styleId="60AAD65570844A8A82EB8FD7BE0D8750">
    <w:name w:val="60AAD65570844A8A82EB8FD7BE0D8750"/>
    <w:rsid w:val="003878AF"/>
  </w:style>
  <w:style w:type="paragraph" w:customStyle="1" w:styleId="3AE8E69E6AC6423DAFF77C777427AB7C">
    <w:name w:val="3AE8E69E6AC6423DAFF77C777427AB7C"/>
    <w:rsid w:val="003878AF"/>
  </w:style>
  <w:style w:type="paragraph" w:customStyle="1" w:styleId="28B40B15188247D4A9E90610A14AE029">
    <w:name w:val="28B40B15188247D4A9E90610A14AE029"/>
    <w:rsid w:val="003878AF"/>
  </w:style>
  <w:style w:type="paragraph" w:customStyle="1" w:styleId="8DB5D979A48D434E83D59ED8D5915F33">
    <w:name w:val="8DB5D979A48D434E83D59ED8D5915F33"/>
    <w:rsid w:val="003878AF"/>
  </w:style>
  <w:style w:type="paragraph" w:customStyle="1" w:styleId="F7AA86D441604986B9691D8675FF5BE3">
    <w:name w:val="F7AA86D441604986B9691D8675FF5BE3"/>
    <w:rsid w:val="003878AF"/>
  </w:style>
  <w:style w:type="paragraph" w:customStyle="1" w:styleId="AFD7ABA6D5144EB5B6D13CAA264A8BC7">
    <w:name w:val="AFD7ABA6D5144EB5B6D13CAA264A8BC7"/>
    <w:rsid w:val="003878AF"/>
  </w:style>
  <w:style w:type="paragraph" w:customStyle="1" w:styleId="A3644A93A5FA43789CDC6BB967BE5961">
    <w:name w:val="A3644A93A5FA43789CDC6BB967BE5961"/>
    <w:rsid w:val="003878AF"/>
  </w:style>
  <w:style w:type="paragraph" w:customStyle="1" w:styleId="FA1546079899490EA703CC1316A0E1DF">
    <w:name w:val="FA1546079899490EA703CC1316A0E1DF"/>
    <w:rsid w:val="003878AF"/>
  </w:style>
  <w:style w:type="paragraph" w:customStyle="1" w:styleId="190FF44295FF48E9B38C4ED85837B848">
    <w:name w:val="190FF44295FF48E9B38C4ED85837B848"/>
    <w:rsid w:val="003878AF"/>
  </w:style>
  <w:style w:type="paragraph" w:customStyle="1" w:styleId="C638B3F8CD054A8BAD14ECA0CF3333EB">
    <w:name w:val="C638B3F8CD054A8BAD14ECA0CF3333EB"/>
    <w:rsid w:val="003878AF"/>
  </w:style>
  <w:style w:type="paragraph" w:customStyle="1" w:styleId="5195BB219A7F43EA89C30CB3B4434FED">
    <w:name w:val="5195BB219A7F43EA89C30CB3B4434FED"/>
    <w:rsid w:val="003878AF"/>
  </w:style>
  <w:style w:type="paragraph" w:customStyle="1" w:styleId="070E3210AC65448CBC595F9F609CDAC7">
    <w:name w:val="070E3210AC65448CBC595F9F609CDAC7"/>
    <w:rsid w:val="003878AF"/>
  </w:style>
  <w:style w:type="paragraph" w:customStyle="1" w:styleId="EEA99B337E164C29891CAACA50AB7E43">
    <w:name w:val="EEA99B337E164C29891CAACA50AB7E43"/>
    <w:rsid w:val="003878AF"/>
  </w:style>
  <w:style w:type="paragraph" w:customStyle="1" w:styleId="9C320997510346A997A53990092C7D49">
    <w:name w:val="9C320997510346A997A53990092C7D49"/>
    <w:rsid w:val="003878AF"/>
  </w:style>
  <w:style w:type="paragraph" w:customStyle="1" w:styleId="63FC29B3F9224AC88D32542CD93C8221">
    <w:name w:val="63FC29B3F9224AC88D32542CD93C8221"/>
    <w:rsid w:val="003878AF"/>
  </w:style>
  <w:style w:type="paragraph" w:customStyle="1" w:styleId="9FEE7B097B1D4AC1903FF6A21C0B79EF">
    <w:name w:val="9FEE7B097B1D4AC1903FF6A21C0B79EF"/>
    <w:rsid w:val="003878AF"/>
  </w:style>
  <w:style w:type="paragraph" w:customStyle="1" w:styleId="875964F1B8744FB582C8631CC69B47FE">
    <w:name w:val="875964F1B8744FB582C8631CC69B47FE"/>
    <w:rsid w:val="003878AF"/>
  </w:style>
  <w:style w:type="paragraph" w:customStyle="1" w:styleId="A7F6A49D83DA40059B2CB5FEF9273B9D">
    <w:name w:val="A7F6A49D83DA40059B2CB5FEF9273B9D"/>
    <w:rsid w:val="00044289"/>
  </w:style>
  <w:style w:type="paragraph" w:customStyle="1" w:styleId="6FD9984A2CF04352A833855783B30E2E">
    <w:name w:val="6FD9984A2CF04352A833855783B30E2E"/>
    <w:rsid w:val="00044289"/>
  </w:style>
  <w:style w:type="paragraph" w:customStyle="1" w:styleId="05190C46A4564E23831E36D8235E6D4D">
    <w:name w:val="05190C46A4564E23831E36D8235E6D4D"/>
    <w:rsid w:val="00044289"/>
  </w:style>
  <w:style w:type="paragraph" w:customStyle="1" w:styleId="00630E1979B54086A4B8940B15E1908B">
    <w:name w:val="00630E1979B54086A4B8940B15E1908B"/>
    <w:rsid w:val="003500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289"/>
    <w:rPr>
      <w:color w:val="808080"/>
    </w:rPr>
  </w:style>
  <w:style w:type="paragraph" w:customStyle="1" w:styleId="094DF2EAF89540F687749058BE36100D">
    <w:name w:val="094DF2EAF89540F687749058BE36100D"/>
    <w:rsid w:val="0073160E"/>
  </w:style>
  <w:style w:type="paragraph" w:customStyle="1" w:styleId="94083D7F016C4AA29DE3D7D6CC8101F5">
    <w:name w:val="94083D7F016C4AA29DE3D7D6CC8101F5"/>
    <w:rsid w:val="0073160E"/>
  </w:style>
  <w:style w:type="paragraph" w:customStyle="1" w:styleId="D594C456BD874AB8A3FD8DBA461086E4">
    <w:name w:val="D594C456BD874AB8A3FD8DBA461086E4"/>
    <w:rsid w:val="000436FC"/>
  </w:style>
  <w:style w:type="paragraph" w:customStyle="1" w:styleId="3EF0988E2C1248D0B0E4E0D82F854DA8">
    <w:name w:val="3EF0988E2C1248D0B0E4E0D82F854DA8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D594C456BD874AB8A3FD8DBA461086E41">
    <w:name w:val="D594C456BD874AB8A3FD8DBA461086E41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">
    <w:name w:val="E99A4B27D7FE4A3E8477FACCF39B148B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">
    <w:name w:val="13AE6F4103B74D79B66037871E0BE3B2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E568EDAD80C84D2896227D7896786495">
    <w:name w:val="E568EDAD80C84D2896227D7896786495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145ED48AC05E485F9A7C8B2706387C86">
    <w:name w:val="145ED48AC05E485F9A7C8B2706387C86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">
    <w:name w:val="5D7FCA399DB2487BAA7C11829F2B3120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">
    <w:name w:val="4D06311307054427AB6BA4344C60BA57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">
    <w:name w:val="FA4F65BE365E438BAA122A3434F87B33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">
    <w:name w:val="1991CCB4461B45198E0327AEEBABE70B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3F5D42C714FD4F3E98CAABAC20FB3ABA">
    <w:name w:val="3F5D42C714FD4F3E98CAABAC20FB3ABA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E785E89D19B54C9B96DE680EF089665A">
    <w:name w:val="E785E89D19B54C9B96DE680EF089665A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CE9B5DAF43B14684BD067CCBF02F8896">
    <w:name w:val="CE9B5DAF43B14684BD067CCBF02F8896"/>
    <w:rsid w:val="0005540D"/>
    <w:pPr>
      <w:widowControl w:val="0"/>
    </w:pPr>
    <w:rPr>
      <w:rFonts w:eastAsiaTheme="minorHAnsi"/>
      <w:lang w:val="en-US" w:eastAsia="en-US"/>
    </w:rPr>
  </w:style>
  <w:style w:type="paragraph" w:customStyle="1" w:styleId="3EF0988E2C1248D0B0E4E0D82F854DA81">
    <w:name w:val="3EF0988E2C1248D0B0E4E0D82F854DA8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D594C456BD874AB8A3FD8DBA461086E42">
    <w:name w:val="D594C456BD874AB8A3FD8DBA461086E42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1">
    <w:name w:val="E99A4B27D7FE4A3E8477FACCF39B148B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1">
    <w:name w:val="13AE6F4103B74D79B66037871E0BE3B2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E568EDAD80C84D2896227D78967864951">
    <w:name w:val="E568EDAD80C84D2896227D7896786495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45ED48AC05E485F9A7C8B2706387C861">
    <w:name w:val="145ED48AC05E485F9A7C8B2706387C86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1">
    <w:name w:val="5D7FCA399DB2487BAA7C11829F2B3120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1">
    <w:name w:val="4D06311307054427AB6BA4344C60BA57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1">
    <w:name w:val="FA4F65BE365E438BAA122A3434F87B33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F6E330B082648D98F6EAD9766FE4647">
    <w:name w:val="1F6E330B082648D98F6EAD9766FE4647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23EB4E4B6C6D44DBA6175B200D54DDAA">
    <w:name w:val="23EB4E4B6C6D44DBA6175B200D54DDAA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1">
    <w:name w:val="1991CCB4461B45198E0327AEEBABE70B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3F5D42C714FD4F3E98CAABAC20FB3ABA1">
    <w:name w:val="3F5D42C714FD4F3E98CAABAC20FB3ABA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E785E89D19B54C9B96DE680EF089665A1">
    <w:name w:val="E785E89D19B54C9B96DE680EF089665A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CE9B5DAF43B14684BD067CCBF02F88961">
    <w:name w:val="CE9B5DAF43B14684BD067CCBF02F88961"/>
    <w:rsid w:val="00067D6C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">
    <w:name w:val="FF89DC8070A54B2DBD372D7304D3C26C"/>
    <w:rsid w:val="003B1682"/>
  </w:style>
  <w:style w:type="paragraph" w:customStyle="1" w:styleId="E99A4B27D7FE4A3E8477FACCF39B148B2">
    <w:name w:val="E99A4B27D7FE4A3E8477FACCF39B148B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2">
    <w:name w:val="13AE6F4103B74D79B66037871E0BE3B2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1">
    <w:name w:val="FF89DC8070A54B2DBD372D7304D3C26C1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2">
    <w:name w:val="5D7FCA399DB2487BAA7C11829F2B3120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2">
    <w:name w:val="4D06311307054427AB6BA4344C60BA57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2">
    <w:name w:val="FA4F65BE365E438BAA122A3434F87B33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23EB4E4B6C6D44DBA6175B200D54DDAA1">
    <w:name w:val="23EB4E4B6C6D44DBA6175B200D54DDAA1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2">
    <w:name w:val="1991CCB4461B45198E0327AEEBABE70B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3">
    <w:name w:val="E99A4B27D7FE4A3E8477FACCF39B148B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3">
    <w:name w:val="13AE6F4103B74D79B66037871E0BE3B2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2">
    <w:name w:val="FF89DC8070A54B2DBD372D7304D3C26C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3">
    <w:name w:val="5D7FCA399DB2487BAA7C11829F2B3120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3">
    <w:name w:val="4D06311307054427AB6BA4344C60BA57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3">
    <w:name w:val="FA4F65BE365E438BAA122A3434F87B33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23EB4E4B6C6D44DBA6175B200D54DDAA2">
    <w:name w:val="23EB4E4B6C6D44DBA6175B200D54DDAA2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3">
    <w:name w:val="1991CCB4461B45198E0327AEEBABE70B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4">
    <w:name w:val="E99A4B27D7FE4A3E8477FACCF39B148B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4">
    <w:name w:val="13AE6F4103B74D79B66037871E0BE3B2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3">
    <w:name w:val="FF89DC8070A54B2DBD372D7304D3C26C3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4">
    <w:name w:val="5D7FCA399DB2487BAA7C11829F2B3120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4">
    <w:name w:val="4D06311307054427AB6BA4344C60BA57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4">
    <w:name w:val="FA4F65BE365E438BAA122A3434F87B33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4">
    <w:name w:val="1991CCB4461B45198E0327AEEBABE70B4"/>
    <w:rsid w:val="004E29CB"/>
    <w:pPr>
      <w:widowControl w:val="0"/>
    </w:pPr>
    <w:rPr>
      <w:rFonts w:eastAsiaTheme="minorHAnsi"/>
      <w:lang w:val="en-US" w:eastAsia="en-US"/>
    </w:rPr>
  </w:style>
  <w:style w:type="paragraph" w:customStyle="1" w:styleId="3EF0988E2C1248D0B0E4E0D82F854DA82">
    <w:name w:val="3EF0988E2C1248D0B0E4E0D82F854DA82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D594C456BD874AB8A3FD8DBA461086E43">
    <w:name w:val="D594C456BD874AB8A3FD8DBA461086E43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E99A4B27D7FE4A3E8477FACCF39B148B5">
    <w:name w:val="E99A4B27D7FE4A3E8477FACCF39B148B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5">
    <w:name w:val="13AE6F4103B74D79B66037871E0BE3B2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4">
    <w:name w:val="FF89DC8070A54B2DBD372D7304D3C26C4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5">
    <w:name w:val="5D7FCA399DB2487BAA7C11829F2B3120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5">
    <w:name w:val="4D06311307054427AB6BA4344C60BA57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5">
    <w:name w:val="FA4F65BE365E438BAA122A3434F87B33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A62E38D459F04F7D999800F4563B387C">
    <w:name w:val="A62E38D459F04F7D999800F4563B387C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75654C8E032745D39748D4FCF416B743">
    <w:name w:val="75654C8E032745D39748D4FCF416B743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5">
    <w:name w:val="1991CCB4461B45198E0327AEEBABE70B5"/>
    <w:rsid w:val="00430382"/>
    <w:pPr>
      <w:widowControl w:val="0"/>
    </w:pPr>
    <w:rPr>
      <w:rFonts w:eastAsiaTheme="minorHAnsi"/>
      <w:lang w:val="en-US" w:eastAsia="en-US"/>
    </w:rPr>
  </w:style>
  <w:style w:type="paragraph" w:customStyle="1" w:styleId="13AE6F4103B74D79B66037871E0BE3B26">
    <w:name w:val="13AE6F4103B74D79B66037871E0BE3B2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FF89DC8070A54B2DBD372D7304D3C26C5">
    <w:name w:val="FF89DC8070A54B2DBD372D7304D3C26C5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5D7FCA399DB2487BAA7C11829F2B31206">
    <w:name w:val="5D7FCA399DB2487BAA7C11829F2B3120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4D06311307054427AB6BA4344C60BA576">
    <w:name w:val="4D06311307054427AB6BA4344C60BA57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FA4F65BE365E438BAA122A3434F87B336">
    <w:name w:val="FA4F65BE365E438BAA122A3434F87B33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A62E38D459F04F7D999800F4563B387C1">
    <w:name w:val="A62E38D459F04F7D999800F4563B387C1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1991CCB4461B45198E0327AEEBABE70B6">
    <w:name w:val="1991CCB4461B45198E0327AEEBABE70B6"/>
    <w:rsid w:val="003878AF"/>
    <w:pPr>
      <w:widowControl w:val="0"/>
    </w:pPr>
    <w:rPr>
      <w:rFonts w:eastAsiaTheme="minorHAnsi"/>
      <w:lang w:val="en-US" w:eastAsia="en-US"/>
    </w:rPr>
  </w:style>
  <w:style w:type="paragraph" w:customStyle="1" w:styleId="2D10CBEB4811422882661786554756C1">
    <w:name w:val="2D10CBEB4811422882661786554756C1"/>
    <w:rsid w:val="003878AF"/>
  </w:style>
  <w:style w:type="paragraph" w:customStyle="1" w:styleId="2102CAB3A4C848C997C53EABAD6A9FF1">
    <w:name w:val="2102CAB3A4C848C997C53EABAD6A9FF1"/>
    <w:rsid w:val="003878AF"/>
  </w:style>
  <w:style w:type="paragraph" w:customStyle="1" w:styleId="D514D9174AF74C9FB3D08CD856DEEF9B">
    <w:name w:val="D514D9174AF74C9FB3D08CD856DEEF9B"/>
    <w:rsid w:val="003878AF"/>
  </w:style>
  <w:style w:type="paragraph" w:customStyle="1" w:styleId="D003BF0693BF40ADBD747AB0B0E08943">
    <w:name w:val="D003BF0693BF40ADBD747AB0B0E08943"/>
    <w:rsid w:val="003878AF"/>
  </w:style>
  <w:style w:type="paragraph" w:customStyle="1" w:styleId="A2DC25E9E83F4CA88B28EC42CE0A3995">
    <w:name w:val="A2DC25E9E83F4CA88B28EC42CE0A3995"/>
    <w:rsid w:val="003878AF"/>
  </w:style>
  <w:style w:type="paragraph" w:customStyle="1" w:styleId="E1E6D70E2E3F4DF7B7B189F628208BFF">
    <w:name w:val="E1E6D70E2E3F4DF7B7B189F628208BFF"/>
    <w:rsid w:val="003878AF"/>
  </w:style>
  <w:style w:type="paragraph" w:customStyle="1" w:styleId="8EABA66346B540F0A0CD5EC2A530AE5C">
    <w:name w:val="8EABA66346B540F0A0CD5EC2A530AE5C"/>
    <w:rsid w:val="003878AF"/>
  </w:style>
  <w:style w:type="paragraph" w:customStyle="1" w:styleId="300B7118F16D475082634EE69A2ED2F8">
    <w:name w:val="300B7118F16D475082634EE69A2ED2F8"/>
    <w:rsid w:val="003878AF"/>
  </w:style>
  <w:style w:type="paragraph" w:customStyle="1" w:styleId="5DF0FE0D83F74CECB52CBFCFB849ACE6">
    <w:name w:val="5DF0FE0D83F74CECB52CBFCFB849ACE6"/>
    <w:rsid w:val="003878AF"/>
  </w:style>
  <w:style w:type="paragraph" w:customStyle="1" w:styleId="F721E0558D824F8EAF269E40556FD4D7">
    <w:name w:val="F721E0558D824F8EAF269E40556FD4D7"/>
    <w:rsid w:val="003878AF"/>
  </w:style>
  <w:style w:type="paragraph" w:customStyle="1" w:styleId="82485296AC4A42A991E1113D3CEC4040">
    <w:name w:val="82485296AC4A42A991E1113D3CEC4040"/>
    <w:rsid w:val="003878AF"/>
  </w:style>
  <w:style w:type="paragraph" w:customStyle="1" w:styleId="373FEE8FDF9B486E949789DFF9CD2489">
    <w:name w:val="373FEE8FDF9B486E949789DFF9CD2489"/>
    <w:rsid w:val="003878AF"/>
  </w:style>
  <w:style w:type="paragraph" w:customStyle="1" w:styleId="568FD44B3E444B0DB9A0813361C0E8BB">
    <w:name w:val="568FD44B3E444B0DB9A0813361C0E8BB"/>
    <w:rsid w:val="003878AF"/>
  </w:style>
  <w:style w:type="paragraph" w:customStyle="1" w:styleId="D0F05B6D5C4248D98F29DD8FAFD84E52">
    <w:name w:val="D0F05B6D5C4248D98F29DD8FAFD84E52"/>
    <w:rsid w:val="003878AF"/>
  </w:style>
  <w:style w:type="paragraph" w:customStyle="1" w:styleId="87D208A4114442F28DCE983888E6FA77">
    <w:name w:val="87D208A4114442F28DCE983888E6FA77"/>
    <w:rsid w:val="003878AF"/>
  </w:style>
  <w:style w:type="paragraph" w:customStyle="1" w:styleId="345FE9629099438C8799154D4C0FE936">
    <w:name w:val="345FE9629099438C8799154D4C0FE936"/>
    <w:rsid w:val="003878AF"/>
  </w:style>
  <w:style w:type="paragraph" w:customStyle="1" w:styleId="E24CD745FD32410E9D9C7C5E20B09120">
    <w:name w:val="E24CD745FD32410E9D9C7C5E20B09120"/>
    <w:rsid w:val="003878AF"/>
  </w:style>
  <w:style w:type="paragraph" w:customStyle="1" w:styleId="264808426E1A4094BEC3A1583E03F2A4">
    <w:name w:val="264808426E1A4094BEC3A1583E03F2A4"/>
    <w:rsid w:val="003878AF"/>
  </w:style>
  <w:style w:type="paragraph" w:customStyle="1" w:styleId="9F0F2C94195F4D34B23384A8DA6124D4">
    <w:name w:val="9F0F2C94195F4D34B23384A8DA6124D4"/>
    <w:rsid w:val="003878AF"/>
  </w:style>
  <w:style w:type="paragraph" w:customStyle="1" w:styleId="DAF12FA671514166BE1EDC3C5EF9D32C">
    <w:name w:val="DAF12FA671514166BE1EDC3C5EF9D32C"/>
    <w:rsid w:val="003878AF"/>
  </w:style>
  <w:style w:type="paragraph" w:customStyle="1" w:styleId="6C5172AC0661476397BCD26B7F221A74">
    <w:name w:val="6C5172AC0661476397BCD26B7F221A74"/>
    <w:rsid w:val="003878AF"/>
  </w:style>
  <w:style w:type="paragraph" w:customStyle="1" w:styleId="27BAE25511E14741845081A7CF6F5FE3">
    <w:name w:val="27BAE25511E14741845081A7CF6F5FE3"/>
    <w:rsid w:val="003878AF"/>
  </w:style>
  <w:style w:type="paragraph" w:customStyle="1" w:styleId="8DAEE9DFF9564EA38B81CFCD3F9DEA74">
    <w:name w:val="8DAEE9DFF9564EA38B81CFCD3F9DEA74"/>
    <w:rsid w:val="003878AF"/>
  </w:style>
  <w:style w:type="paragraph" w:customStyle="1" w:styleId="72CA4569BC6741558B41EF76383BAECD">
    <w:name w:val="72CA4569BC6741558B41EF76383BAECD"/>
    <w:rsid w:val="003878AF"/>
  </w:style>
  <w:style w:type="paragraph" w:customStyle="1" w:styleId="7A1D89EE7C8247D0ADB91AAE5BBF813E">
    <w:name w:val="7A1D89EE7C8247D0ADB91AAE5BBF813E"/>
    <w:rsid w:val="003878AF"/>
  </w:style>
  <w:style w:type="paragraph" w:customStyle="1" w:styleId="EE1833B29B4440A7BDED24B5B9497E0D">
    <w:name w:val="EE1833B29B4440A7BDED24B5B9497E0D"/>
    <w:rsid w:val="003878AF"/>
  </w:style>
  <w:style w:type="paragraph" w:customStyle="1" w:styleId="594308E12F5C4866B9A20BDA5DB105C4">
    <w:name w:val="594308E12F5C4866B9A20BDA5DB105C4"/>
    <w:rsid w:val="003878AF"/>
  </w:style>
  <w:style w:type="paragraph" w:customStyle="1" w:styleId="A58290BAF7EA4A3FA9F3003B1038F380">
    <w:name w:val="A58290BAF7EA4A3FA9F3003B1038F380"/>
    <w:rsid w:val="003878AF"/>
  </w:style>
  <w:style w:type="paragraph" w:customStyle="1" w:styleId="95948AA763E24086931533E05AE85225">
    <w:name w:val="95948AA763E24086931533E05AE85225"/>
    <w:rsid w:val="003878AF"/>
  </w:style>
  <w:style w:type="paragraph" w:customStyle="1" w:styleId="ECD4263689ED41598CBC052F4F0FC07F">
    <w:name w:val="ECD4263689ED41598CBC052F4F0FC07F"/>
    <w:rsid w:val="003878AF"/>
  </w:style>
  <w:style w:type="paragraph" w:customStyle="1" w:styleId="D75785CB83024D3E8AEF41E8303998C9">
    <w:name w:val="D75785CB83024D3E8AEF41E8303998C9"/>
    <w:rsid w:val="003878AF"/>
  </w:style>
  <w:style w:type="paragraph" w:customStyle="1" w:styleId="9D12DE917FF2410A8D8494E697E968CD">
    <w:name w:val="9D12DE917FF2410A8D8494E697E968CD"/>
    <w:rsid w:val="003878AF"/>
  </w:style>
  <w:style w:type="paragraph" w:customStyle="1" w:styleId="6DA0BD2DAB8D48ABB3A4FFF059F2FF5D">
    <w:name w:val="6DA0BD2DAB8D48ABB3A4FFF059F2FF5D"/>
    <w:rsid w:val="003878AF"/>
  </w:style>
  <w:style w:type="paragraph" w:customStyle="1" w:styleId="052F2C60073D4BD4A49D569B5D0FCE0B">
    <w:name w:val="052F2C60073D4BD4A49D569B5D0FCE0B"/>
    <w:rsid w:val="003878AF"/>
  </w:style>
  <w:style w:type="paragraph" w:customStyle="1" w:styleId="3A6AA5926E3B40D28F90DA4FD1EBCEBE">
    <w:name w:val="3A6AA5926E3B40D28F90DA4FD1EBCEBE"/>
    <w:rsid w:val="003878AF"/>
  </w:style>
  <w:style w:type="paragraph" w:customStyle="1" w:styleId="C4D5E7226E014122940E75095E69B5DE">
    <w:name w:val="C4D5E7226E014122940E75095E69B5DE"/>
    <w:rsid w:val="003878AF"/>
  </w:style>
  <w:style w:type="paragraph" w:customStyle="1" w:styleId="67245909E91D4FA6B6261483513A3E41">
    <w:name w:val="67245909E91D4FA6B6261483513A3E41"/>
    <w:rsid w:val="003878AF"/>
  </w:style>
  <w:style w:type="paragraph" w:customStyle="1" w:styleId="0D214D4D94484EF4A8F38182FF672C7B">
    <w:name w:val="0D214D4D94484EF4A8F38182FF672C7B"/>
    <w:rsid w:val="003878AF"/>
  </w:style>
  <w:style w:type="paragraph" w:customStyle="1" w:styleId="C52F89398BD2405886BCE0A4D4A1D211">
    <w:name w:val="C52F89398BD2405886BCE0A4D4A1D211"/>
    <w:rsid w:val="003878AF"/>
  </w:style>
  <w:style w:type="paragraph" w:customStyle="1" w:styleId="2693AF4E84264C46A9DAE655C1619CA4">
    <w:name w:val="2693AF4E84264C46A9DAE655C1619CA4"/>
    <w:rsid w:val="003878AF"/>
  </w:style>
  <w:style w:type="paragraph" w:customStyle="1" w:styleId="C60864810A214735835ED8E407821392">
    <w:name w:val="C60864810A214735835ED8E407821392"/>
    <w:rsid w:val="003878AF"/>
  </w:style>
  <w:style w:type="paragraph" w:customStyle="1" w:styleId="E2EFAF67DECC4BF39E6E2BDBA06E2E0A">
    <w:name w:val="E2EFAF67DECC4BF39E6E2BDBA06E2E0A"/>
    <w:rsid w:val="003878AF"/>
  </w:style>
  <w:style w:type="paragraph" w:customStyle="1" w:styleId="B0D2EE64A36D4644ADFB760F0354CD49">
    <w:name w:val="B0D2EE64A36D4644ADFB760F0354CD49"/>
    <w:rsid w:val="003878AF"/>
  </w:style>
  <w:style w:type="paragraph" w:customStyle="1" w:styleId="90400E79264C40A0B2E8844BBEFE66A7">
    <w:name w:val="90400E79264C40A0B2E8844BBEFE66A7"/>
    <w:rsid w:val="003878AF"/>
  </w:style>
  <w:style w:type="paragraph" w:customStyle="1" w:styleId="D8E45923F1254DD08FE660ECAC17CD26">
    <w:name w:val="D8E45923F1254DD08FE660ECAC17CD26"/>
    <w:rsid w:val="003878AF"/>
  </w:style>
  <w:style w:type="paragraph" w:customStyle="1" w:styleId="6E4FEC02508C479AAC07FF64B5DED50F">
    <w:name w:val="6E4FEC02508C479AAC07FF64B5DED50F"/>
    <w:rsid w:val="003878AF"/>
  </w:style>
  <w:style w:type="paragraph" w:customStyle="1" w:styleId="60AAD65570844A8A82EB8FD7BE0D8750">
    <w:name w:val="60AAD65570844A8A82EB8FD7BE0D8750"/>
    <w:rsid w:val="003878AF"/>
  </w:style>
  <w:style w:type="paragraph" w:customStyle="1" w:styleId="3AE8E69E6AC6423DAFF77C777427AB7C">
    <w:name w:val="3AE8E69E6AC6423DAFF77C777427AB7C"/>
    <w:rsid w:val="003878AF"/>
  </w:style>
  <w:style w:type="paragraph" w:customStyle="1" w:styleId="28B40B15188247D4A9E90610A14AE029">
    <w:name w:val="28B40B15188247D4A9E90610A14AE029"/>
    <w:rsid w:val="003878AF"/>
  </w:style>
  <w:style w:type="paragraph" w:customStyle="1" w:styleId="8DB5D979A48D434E83D59ED8D5915F33">
    <w:name w:val="8DB5D979A48D434E83D59ED8D5915F33"/>
    <w:rsid w:val="003878AF"/>
  </w:style>
  <w:style w:type="paragraph" w:customStyle="1" w:styleId="F7AA86D441604986B9691D8675FF5BE3">
    <w:name w:val="F7AA86D441604986B9691D8675FF5BE3"/>
    <w:rsid w:val="003878AF"/>
  </w:style>
  <w:style w:type="paragraph" w:customStyle="1" w:styleId="AFD7ABA6D5144EB5B6D13CAA264A8BC7">
    <w:name w:val="AFD7ABA6D5144EB5B6D13CAA264A8BC7"/>
    <w:rsid w:val="003878AF"/>
  </w:style>
  <w:style w:type="paragraph" w:customStyle="1" w:styleId="A3644A93A5FA43789CDC6BB967BE5961">
    <w:name w:val="A3644A93A5FA43789CDC6BB967BE5961"/>
    <w:rsid w:val="003878AF"/>
  </w:style>
  <w:style w:type="paragraph" w:customStyle="1" w:styleId="FA1546079899490EA703CC1316A0E1DF">
    <w:name w:val="FA1546079899490EA703CC1316A0E1DF"/>
    <w:rsid w:val="003878AF"/>
  </w:style>
  <w:style w:type="paragraph" w:customStyle="1" w:styleId="190FF44295FF48E9B38C4ED85837B848">
    <w:name w:val="190FF44295FF48E9B38C4ED85837B848"/>
    <w:rsid w:val="003878AF"/>
  </w:style>
  <w:style w:type="paragraph" w:customStyle="1" w:styleId="C638B3F8CD054A8BAD14ECA0CF3333EB">
    <w:name w:val="C638B3F8CD054A8BAD14ECA0CF3333EB"/>
    <w:rsid w:val="003878AF"/>
  </w:style>
  <w:style w:type="paragraph" w:customStyle="1" w:styleId="5195BB219A7F43EA89C30CB3B4434FED">
    <w:name w:val="5195BB219A7F43EA89C30CB3B4434FED"/>
    <w:rsid w:val="003878AF"/>
  </w:style>
  <w:style w:type="paragraph" w:customStyle="1" w:styleId="070E3210AC65448CBC595F9F609CDAC7">
    <w:name w:val="070E3210AC65448CBC595F9F609CDAC7"/>
    <w:rsid w:val="003878AF"/>
  </w:style>
  <w:style w:type="paragraph" w:customStyle="1" w:styleId="EEA99B337E164C29891CAACA50AB7E43">
    <w:name w:val="EEA99B337E164C29891CAACA50AB7E43"/>
    <w:rsid w:val="003878AF"/>
  </w:style>
  <w:style w:type="paragraph" w:customStyle="1" w:styleId="9C320997510346A997A53990092C7D49">
    <w:name w:val="9C320997510346A997A53990092C7D49"/>
    <w:rsid w:val="003878AF"/>
  </w:style>
  <w:style w:type="paragraph" w:customStyle="1" w:styleId="63FC29B3F9224AC88D32542CD93C8221">
    <w:name w:val="63FC29B3F9224AC88D32542CD93C8221"/>
    <w:rsid w:val="003878AF"/>
  </w:style>
  <w:style w:type="paragraph" w:customStyle="1" w:styleId="9FEE7B097B1D4AC1903FF6A21C0B79EF">
    <w:name w:val="9FEE7B097B1D4AC1903FF6A21C0B79EF"/>
    <w:rsid w:val="003878AF"/>
  </w:style>
  <w:style w:type="paragraph" w:customStyle="1" w:styleId="875964F1B8744FB582C8631CC69B47FE">
    <w:name w:val="875964F1B8744FB582C8631CC69B47FE"/>
    <w:rsid w:val="003878AF"/>
  </w:style>
  <w:style w:type="paragraph" w:customStyle="1" w:styleId="A7F6A49D83DA40059B2CB5FEF9273B9D">
    <w:name w:val="A7F6A49D83DA40059B2CB5FEF9273B9D"/>
    <w:rsid w:val="00044289"/>
  </w:style>
  <w:style w:type="paragraph" w:customStyle="1" w:styleId="6FD9984A2CF04352A833855783B30E2E">
    <w:name w:val="6FD9984A2CF04352A833855783B30E2E"/>
    <w:rsid w:val="00044289"/>
  </w:style>
  <w:style w:type="paragraph" w:customStyle="1" w:styleId="05190C46A4564E23831E36D8235E6D4D">
    <w:name w:val="05190C46A4564E23831E36D8235E6D4D"/>
    <w:rsid w:val="00044289"/>
  </w:style>
  <w:style w:type="paragraph" w:customStyle="1" w:styleId="00630E1979B54086A4B8940B15E1908B">
    <w:name w:val="00630E1979B54086A4B8940B15E1908B"/>
    <w:rsid w:val="003500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6AF18-0E72-4C7C-B76F-64D9213AE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6311784D</Template>
  <TotalTime>1</TotalTime>
  <Pages>1</Pages>
  <Words>197</Words>
  <Characters>1124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Sample Referral Form</vt:lpstr>
    </vt:vector>
  </TitlesOfParts>
  <Company>Plymouth ICT Shared Service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Sample Referral Form</dc:title>
  <dc:creator>Joanne_Roberts</dc:creator>
  <cp:lastModifiedBy>BULLARD Jane</cp:lastModifiedBy>
  <cp:revision>2</cp:revision>
  <cp:lastPrinted>2019-01-11T11:48:00Z</cp:lastPrinted>
  <dcterms:created xsi:type="dcterms:W3CDTF">2019-01-24T14:04:00Z</dcterms:created>
  <dcterms:modified xsi:type="dcterms:W3CDTF">2019-01-24T14:04:00Z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2009-02-17T00:00:00Z</vt:filetime>
  </property>
  <property fmtid="{D5CDD505-2E9C-101B-9397-08002B2CF9AE}" pid="3" name="LastSaved">
    <vt:filetime>2018-01-03T00:00:00Z</vt:filetime>
  </property>
</Properties>
</file>